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F2D32B" w14:textId="2DA0ABAB" w:rsidR="00550A51" w:rsidRPr="00CC5646" w:rsidRDefault="00B0365A" w:rsidP="00CC5646">
      <w:pPr>
        <w:pStyle w:val="OZNPROJEKTUwskazaniedatylubwersjiprojektu"/>
        <w:keepNext/>
      </w:pPr>
      <w:bookmarkStart w:id="0" w:name="_GoBack"/>
      <w:bookmarkEnd w:id="0"/>
      <w:r w:rsidRPr="00CC5646">
        <w:t>Projekt</w:t>
      </w:r>
    </w:p>
    <w:p w14:paraId="3E9BE101" w14:textId="77777777" w:rsidR="00550A51" w:rsidRPr="00CC5646" w:rsidRDefault="00550A51" w:rsidP="00550A51">
      <w:pPr>
        <w:pStyle w:val="OZNRODZAKTUtznustawalubrozporzdzenieiorganwydajcy"/>
      </w:pPr>
      <w:r w:rsidRPr="00CC5646">
        <w:t>Ustawa</w:t>
      </w:r>
    </w:p>
    <w:p w14:paraId="7D13A8AB" w14:textId="07E68C27" w:rsidR="00550A51" w:rsidRPr="00CC5646" w:rsidRDefault="00550A51" w:rsidP="00550A51">
      <w:pPr>
        <w:pStyle w:val="DATAAKTUdatauchwalenialubwydaniaaktu"/>
      </w:pPr>
      <w:r w:rsidRPr="00CC5646">
        <w:t>z dnia</w:t>
      </w:r>
    </w:p>
    <w:p w14:paraId="763AA8FF" w14:textId="329B5D28" w:rsidR="00550A51" w:rsidRPr="00CC5646" w:rsidRDefault="00550A51" w:rsidP="00CC5646">
      <w:pPr>
        <w:pStyle w:val="TYTUAKTUprzedmiotregulacjiustawylubrozporzdzenia"/>
      </w:pPr>
      <w:r w:rsidRPr="00CC5646">
        <w:t>o zmianie ustawy o</w:t>
      </w:r>
      <w:r w:rsidR="00746570">
        <w:t xml:space="preserve"> </w:t>
      </w:r>
      <w:r w:rsidRPr="00CC5646">
        <w:t>szczególnych rozwiązaniach związanych z</w:t>
      </w:r>
      <w:r w:rsidR="00746570">
        <w:t xml:space="preserve"> </w:t>
      </w:r>
      <w:r w:rsidRPr="00CC5646">
        <w:t>zapobieganiem, przeciwdziałaniem i</w:t>
      </w:r>
      <w:r w:rsidR="00746570">
        <w:t xml:space="preserve"> </w:t>
      </w:r>
      <w:r w:rsidRPr="00CC5646">
        <w:t>zwalczaniem COVID</w:t>
      </w:r>
      <w:r w:rsidR="008814E7">
        <w:rPr>
          <w:rStyle w:val="Ppogrubienie"/>
        </w:rPr>
        <w:t>-</w:t>
      </w:r>
      <w:r w:rsidRPr="00CC5646">
        <w:t>19, innych chorób zakaźnych oraz wywołanych nimi sytuacji kryzysowych oraz niektórych innych ustaw</w:t>
      </w:r>
      <w:r w:rsidRPr="00526862">
        <w:rPr>
          <w:rStyle w:val="IGPindeksgrnyipogrubienie"/>
        </w:rPr>
        <w:footnoteReference w:id="1"/>
      </w:r>
      <w:r w:rsidRPr="00526862">
        <w:rPr>
          <w:rStyle w:val="IGPindeksgrnyipogrubienie"/>
        </w:rPr>
        <w:t>)</w:t>
      </w:r>
    </w:p>
    <w:p w14:paraId="437228A9" w14:textId="3CAA5C3E" w:rsidR="00550A51" w:rsidRPr="00CC5646" w:rsidRDefault="00550A51" w:rsidP="00526862">
      <w:pPr>
        <w:pStyle w:val="ARTartustawynprozporzdzenia"/>
      </w:pPr>
      <w:r w:rsidRPr="00CC5646">
        <w:rPr>
          <w:rStyle w:val="Ppogrubienie"/>
        </w:rPr>
        <w:t>Art.</w:t>
      </w:r>
      <w:r w:rsidR="00746570">
        <w:rPr>
          <w:rStyle w:val="Ppogrubienie"/>
        </w:rPr>
        <w:t> </w:t>
      </w:r>
      <w:r w:rsidRPr="00CC5646">
        <w:rPr>
          <w:rStyle w:val="Ppogrubienie"/>
        </w:rPr>
        <w:t>1.</w:t>
      </w:r>
      <w:r w:rsidR="00746570">
        <w:t xml:space="preserve"> </w:t>
      </w:r>
      <w:r w:rsidRPr="00CC5646">
        <w:t>W</w:t>
      </w:r>
      <w:r w:rsidR="00746570">
        <w:t xml:space="preserve"> </w:t>
      </w:r>
      <w:r w:rsidRPr="00CC5646">
        <w:t>ustawie z</w:t>
      </w:r>
      <w:r w:rsidR="00746570">
        <w:t xml:space="preserve"> </w:t>
      </w:r>
      <w:r w:rsidRPr="00CC5646">
        <w:t>dnia 2</w:t>
      </w:r>
      <w:r w:rsidR="00746570">
        <w:t xml:space="preserve"> </w:t>
      </w:r>
      <w:r w:rsidRPr="00CC5646">
        <w:t>marca 2020</w:t>
      </w:r>
      <w:r w:rsidR="00746570">
        <w:t xml:space="preserve"> </w:t>
      </w:r>
      <w:r w:rsidRPr="00CC5646">
        <w:t>r. o</w:t>
      </w:r>
      <w:r w:rsidR="00746570">
        <w:t xml:space="preserve"> </w:t>
      </w:r>
      <w:r w:rsidRPr="00CC5646">
        <w:t>szczególnych rozwiązaniach związanych z</w:t>
      </w:r>
      <w:r w:rsidR="003D1C58">
        <w:t> </w:t>
      </w:r>
      <w:r w:rsidRPr="00CC5646">
        <w:t>zapobieganiem, przeciwdziałaniem i</w:t>
      </w:r>
      <w:r w:rsidR="00746570">
        <w:t xml:space="preserve"> </w:t>
      </w:r>
      <w:r w:rsidRPr="00CC5646">
        <w:t>zwalczaniem COVID</w:t>
      </w:r>
      <w:r w:rsidR="008814E7">
        <w:t>-</w:t>
      </w:r>
      <w:r w:rsidRPr="00CC5646">
        <w:t>19, innych chorób zakaźnych oraz wywołanych nimi sytuacji kryzysowych (</w:t>
      </w:r>
      <w:r w:rsidR="00D24856" w:rsidRPr="00CC5646">
        <w:t>Dz.</w:t>
      </w:r>
      <w:r w:rsidR="00746570">
        <w:t xml:space="preserve"> </w:t>
      </w:r>
      <w:r w:rsidR="00D24856" w:rsidRPr="00CC5646">
        <w:t>U. poz.</w:t>
      </w:r>
      <w:r w:rsidR="00746570">
        <w:t xml:space="preserve"> </w:t>
      </w:r>
      <w:r w:rsidRPr="00CC5646">
        <w:t>1842, z</w:t>
      </w:r>
      <w:r w:rsidR="00746570">
        <w:t xml:space="preserve"> </w:t>
      </w:r>
      <w:r w:rsidRPr="00CC5646">
        <w:t>późn. zm.</w:t>
      </w:r>
      <w:r w:rsidRPr="00CC5646">
        <w:rPr>
          <w:rStyle w:val="IGindeksgrny"/>
        </w:rPr>
        <w:footnoteReference w:id="2"/>
      </w:r>
      <w:r w:rsidRPr="00CC5646">
        <w:rPr>
          <w:rStyle w:val="IGindeksgrny"/>
        </w:rPr>
        <w:t>)</w:t>
      </w:r>
      <w:r w:rsidRPr="00CC5646">
        <w:t>) wprowadza się następujące zmiany:</w:t>
      </w:r>
    </w:p>
    <w:p w14:paraId="0D8EB623" w14:textId="2680C716" w:rsidR="00550A51" w:rsidRPr="00CC5646" w:rsidRDefault="00550A51" w:rsidP="00CC5646">
      <w:pPr>
        <w:pStyle w:val="PKTpunkt"/>
        <w:keepNext/>
      </w:pPr>
      <w:r w:rsidRPr="00CC5646">
        <w:t>1)</w:t>
      </w:r>
      <w:r w:rsidRPr="00CC5646">
        <w:tab/>
        <w:t>w</w:t>
      </w:r>
      <w:r w:rsidR="00D24856" w:rsidRPr="00CC5646">
        <w:t xml:space="preserve"> art.</w:t>
      </w:r>
      <w:r w:rsidR="00746570">
        <w:t xml:space="preserve"> </w:t>
      </w:r>
      <w:r w:rsidRPr="00CC5646">
        <w:t>15g:</w:t>
      </w:r>
    </w:p>
    <w:p w14:paraId="36EE0EEB" w14:textId="77662A57" w:rsidR="00550A51" w:rsidRPr="00CC5646" w:rsidRDefault="00550A51" w:rsidP="00550A51">
      <w:pPr>
        <w:pStyle w:val="LITlitera"/>
      </w:pPr>
      <w:r w:rsidRPr="00CC5646">
        <w:t>a)</w:t>
      </w:r>
      <w:r w:rsidRPr="00CC5646">
        <w:tab/>
        <w:t>w</w:t>
      </w:r>
      <w:r w:rsidR="00D24856" w:rsidRPr="00CC5646">
        <w:t xml:space="preserve"> ust.</w:t>
      </w:r>
      <w:r w:rsidR="00746570">
        <w:t xml:space="preserve"> </w:t>
      </w:r>
      <w:r w:rsidRPr="00CC5646">
        <w:t>17b</w:t>
      </w:r>
      <w:r w:rsidR="00D24856" w:rsidRPr="00CC5646">
        <w:t xml:space="preserve"> w</w:t>
      </w:r>
      <w:r w:rsidR="00746570">
        <w:t xml:space="preserve"> </w:t>
      </w:r>
      <w:r w:rsidR="00D24856" w:rsidRPr="00CC5646">
        <w:t>pkt</w:t>
      </w:r>
      <w:r w:rsidR="00746570">
        <w:t xml:space="preserve"> </w:t>
      </w:r>
      <w:r w:rsidRPr="00CC5646">
        <w:t>1</w:t>
      </w:r>
      <w:r w:rsidR="00746570">
        <w:t xml:space="preserve"> </w:t>
      </w:r>
      <w:r w:rsidRPr="00CC5646">
        <w:t xml:space="preserve">wyrazy </w:t>
      </w:r>
      <w:r w:rsidR="00D24856" w:rsidRPr="00CC5646">
        <w:t>„</w:t>
      </w:r>
      <w:r w:rsidRPr="00CC5646">
        <w:t>upływu terminu do złożenia</w:t>
      </w:r>
      <w:r w:rsidR="00D24856" w:rsidRPr="00CC5646">
        <w:t>”</w:t>
      </w:r>
      <w:r w:rsidRPr="00CC5646">
        <w:t xml:space="preserve"> zastępuje się wyrazami: </w:t>
      </w:r>
      <w:r w:rsidR="00D24856" w:rsidRPr="00CC5646">
        <w:t>„</w:t>
      </w:r>
      <w:r w:rsidRPr="00CC5646">
        <w:t>złożenia prawidłowego i</w:t>
      </w:r>
      <w:r w:rsidR="00746570">
        <w:t xml:space="preserve"> </w:t>
      </w:r>
      <w:r w:rsidRPr="00CC5646">
        <w:t>kompletnego</w:t>
      </w:r>
      <w:r w:rsidR="00D24856" w:rsidRPr="00CC5646">
        <w:t>”</w:t>
      </w:r>
      <w:r w:rsidRPr="00CC5646">
        <w:t>,</w:t>
      </w:r>
    </w:p>
    <w:p w14:paraId="65BF1BAB" w14:textId="51445CF3" w:rsidR="00550A51" w:rsidRPr="00CC5646" w:rsidRDefault="00550A51" w:rsidP="00CC5646">
      <w:pPr>
        <w:pStyle w:val="LITlitera"/>
        <w:keepNext/>
      </w:pPr>
      <w:r w:rsidRPr="00CC5646">
        <w:t>b)</w:t>
      </w:r>
      <w:r w:rsidRPr="00CC5646">
        <w:tab/>
        <w:t>po</w:t>
      </w:r>
      <w:r w:rsidR="00D24856" w:rsidRPr="00CC5646">
        <w:t xml:space="preserve"> ust.</w:t>
      </w:r>
      <w:r w:rsidR="00746570">
        <w:t xml:space="preserve"> </w:t>
      </w:r>
      <w:r w:rsidRPr="00CC5646">
        <w:t>17c dodaje się</w:t>
      </w:r>
      <w:r w:rsidR="00D24856" w:rsidRPr="00CC5646">
        <w:t xml:space="preserve"> ust.</w:t>
      </w:r>
      <w:r w:rsidR="00746570">
        <w:t xml:space="preserve"> </w:t>
      </w:r>
      <w:r w:rsidRPr="00CC5646">
        <w:t>17d w</w:t>
      </w:r>
      <w:r w:rsidR="00746570">
        <w:t xml:space="preserve"> </w:t>
      </w:r>
      <w:r w:rsidRPr="00CC5646">
        <w:t>brzmieniu:</w:t>
      </w:r>
    </w:p>
    <w:p w14:paraId="6F956834" w14:textId="1AB663FA" w:rsidR="00550A51" w:rsidRPr="00CC5646" w:rsidRDefault="00D24856" w:rsidP="00550A51">
      <w:pPr>
        <w:pStyle w:val="ZLITUSTzmustliter"/>
      </w:pPr>
      <w:r w:rsidRPr="00CC5646">
        <w:t>„</w:t>
      </w:r>
      <w:r w:rsidR="00550A51" w:rsidRPr="00CC5646">
        <w:t>17d.</w:t>
      </w:r>
      <w:r w:rsidR="00746570">
        <w:t xml:space="preserve"> </w:t>
      </w:r>
      <w:r w:rsidR="00550A51" w:rsidRPr="00CC5646">
        <w:t>Dyrektor wojewódzkiego urzędu pracy może przeprowadzać, w</w:t>
      </w:r>
      <w:r w:rsidR="00746570">
        <w:t xml:space="preserve"> </w:t>
      </w:r>
      <w:r w:rsidR="00550A51" w:rsidRPr="00CC5646">
        <w:t>okresie pobierania świadczeń, o</w:t>
      </w:r>
      <w:r w:rsidR="00746570">
        <w:t xml:space="preserve"> </w:t>
      </w:r>
      <w:r w:rsidR="00550A51" w:rsidRPr="00CC5646">
        <w:t>których mowa</w:t>
      </w:r>
      <w:r w:rsidRPr="00CC5646">
        <w:t xml:space="preserve"> w</w:t>
      </w:r>
      <w:r w:rsidR="00746570">
        <w:t xml:space="preserve"> </w:t>
      </w:r>
      <w:r w:rsidRPr="00CC5646">
        <w:t>ust.</w:t>
      </w:r>
      <w:r w:rsidR="00746570">
        <w:t xml:space="preserve"> </w:t>
      </w:r>
      <w:r w:rsidRPr="00CC5646">
        <w:t>1 lub</w:t>
      </w:r>
      <w:r w:rsidR="00550A51" w:rsidRPr="00CC5646">
        <w:t xml:space="preserve"> 1a, oraz w</w:t>
      </w:r>
      <w:r w:rsidR="00746570">
        <w:t xml:space="preserve"> </w:t>
      </w:r>
      <w:r w:rsidR="00550A51" w:rsidRPr="00CC5646">
        <w:t>okresie 3</w:t>
      </w:r>
      <w:r w:rsidR="00746570">
        <w:t xml:space="preserve"> </w:t>
      </w:r>
      <w:r w:rsidR="00550A51" w:rsidRPr="00CC5646">
        <w:t>lat po zakończeniu tego okresu, kontrole podmiotu, o</w:t>
      </w:r>
      <w:r w:rsidR="00746570">
        <w:t xml:space="preserve"> </w:t>
      </w:r>
      <w:r w:rsidR="00550A51" w:rsidRPr="00CC5646">
        <w:t>którym mowa</w:t>
      </w:r>
      <w:r w:rsidRPr="00CC5646">
        <w:t xml:space="preserve"> w</w:t>
      </w:r>
      <w:r w:rsidR="00746570">
        <w:t xml:space="preserve"> </w:t>
      </w:r>
      <w:r w:rsidRPr="00CC5646">
        <w:t>ust.</w:t>
      </w:r>
      <w:r w:rsidR="00746570">
        <w:t xml:space="preserve"> </w:t>
      </w:r>
      <w:r w:rsidRPr="00CC5646">
        <w:t>1 i</w:t>
      </w:r>
      <w:r w:rsidR="00746570">
        <w:t xml:space="preserve"> </w:t>
      </w:r>
      <w:r w:rsidR="00550A51" w:rsidRPr="00CC5646">
        <w:t>1a, w</w:t>
      </w:r>
      <w:r w:rsidR="003D1C58">
        <w:t> </w:t>
      </w:r>
      <w:r w:rsidR="00550A51" w:rsidRPr="00CC5646">
        <w:t>zakresie wydatkowania środków Funduszu Gwarantowanych Świadczeń Pracowniczych na wypłatę świadczeń zgodnie z</w:t>
      </w:r>
      <w:r w:rsidR="00746570">
        <w:t xml:space="preserve"> </w:t>
      </w:r>
      <w:r w:rsidR="00550A51" w:rsidRPr="00CC5646">
        <w:t>przeznaczeniem i</w:t>
      </w:r>
      <w:r w:rsidR="00746570">
        <w:t xml:space="preserve"> </w:t>
      </w:r>
      <w:r w:rsidR="00550A51" w:rsidRPr="00CC5646">
        <w:t>w</w:t>
      </w:r>
      <w:r w:rsidR="00746570">
        <w:t xml:space="preserve"> </w:t>
      </w:r>
      <w:r w:rsidR="00550A51" w:rsidRPr="00CC5646">
        <w:t>tym celu może żądać okazania wszelkiej dokumentacji z</w:t>
      </w:r>
      <w:r w:rsidR="00746570">
        <w:t xml:space="preserve"> </w:t>
      </w:r>
      <w:r w:rsidR="00550A51" w:rsidRPr="00CC5646">
        <w:t>tym związanej oraz żądać złożenia stosownych wyjaśnień. Kontrola może być prowadzona w</w:t>
      </w:r>
      <w:r w:rsidR="00746570">
        <w:t xml:space="preserve"> </w:t>
      </w:r>
      <w:r w:rsidR="00550A51" w:rsidRPr="00CC5646">
        <w:t>kontrolowanym podmiocie lub w</w:t>
      </w:r>
      <w:r w:rsidR="00746570">
        <w:t xml:space="preserve"> </w:t>
      </w:r>
      <w:r w:rsidR="00550A51" w:rsidRPr="00CC5646">
        <w:t>wojewódzkim urzędzie pracy.</w:t>
      </w:r>
      <w:r w:rsidRPr="00CC5646">
        <w:t>”</w:t>
      </w:r>
      <w:r w:rsidR="00550A51" w:rsidRPr="00CC5646">
        <w:t>;</w:t>
      </w:r>
    </w:p>
    <w:p w14:paraId="51CB811C" w14:textId="5DB4FC8B" w:rsidR="00550A51" w:rsidRPr="00CC5646" w:rsidRDefault="00550A51" w:rsidP="00CC5646">
      <w:pPr>
        <w:pStyle w:val="PKTpunkt"/>
        <w:keepNext/>
      </w:pPr>
      <w:r w:rsidRPr="00CC5646">
        <w:t>2)</w:t>
      </w:r>
      <w:r w:rsidRPr="00CC5646">
        <w:tab/>
        <w:t>w</w:t>
      </w:r>
      <w:r w:rsidR="00D24856" w:rsidRPr="00CC5646">
        <w:t xml:space="preserve"> art.</w:t>
      </w:r>
      <w:r w:rsidR="00746570">
        <w:t xml:space="preserve"> </w:t>
      </w:r>
      <w:r w:rsidRPr="00CC5646">
        <w:t>15gg:</w:t>
      </w:r>
    </w:p>
    <w:p w14:paraId="0724F082" w14:textId="46B6E657" w:rsidR="00550A51" w:rsidRPr="00CC5646" w:rsidRDefault="00550A51" w:rsidP="00CC5646">
      <w:pPr>
        <w:pStyle w:val="LITlitera"/>
        <w:keepNext/>
      </w:pPr>
      <w:r w:rsidRPr="00CC5646">
        <w:t>a)</w:t>
      </w:r>
      <w:r w:rsidRPr="00CC5646">
        <w:tab/>
        <w:t>ust. 2</w:t>
      </w:r>
      <w:r w:rsidR="00D24856" w:rsidRPr="00CC5646">
        <w:t>2 i</w:t>
      </w:r>
      <w:r w:rsidR="00746570">
        <w:t xml:space="preserve"> </w:t>
      </w:r>
      <w:r w:rsidRPr="00CC5646">
        <w:t>23</w:t>
      </w:r>
      <w:r w:rsidR="00746570">
        <w:t xml:space="preserve"> </w:t>
      </w:r>
      <w:r w:rsidRPr="00CC5646">
        <w:t>otrzymują brzmienie:</w:t>
      </w:r>
    </w:p>
    <w:p w14:paraId="2F2B5CD5" w14:textId="0688C008" w:rsidR="00550A51" w:rsidRPr="00CC5646" w:rsidRDefault="00D24856" w:rsidP="00550A51">
      <w:pPr>
        <w:pStyle w:val="ZLITUSTzmustliter"/>
      </w:pPr>
      <w:r w:rsidRPr="00CC5646">
        <w:t>„</w:t>
      </w:r>
      <w:r w:rsidR="00550A51" w:rsidRPr="00CC5646">
        <w:t>22.</w:t>
      </w:r>
      <w:r w:rsidR="00746570">
        <w:t xml:space="preserve"> </w:t>
      </w:r>
      <w:r w:rsidR="00550A51" w:rsidRPr="00CC5646">
        <w:t>Dyrektor wojewódzkiego urzędu pracy może przeprowadzać, w</w:t>
      </w:r>
      <w:r w:rsidR="00746570">
        <w:t xml:space="preserve"> </w:t>
      </w:r>
      <w:r w:rsidR="00550A51" w:rsidRPr="00CC5646">
        <w:t>okresie pobierania świadczeń, o</w:t>
      </w:r>
      <w:r w:rsidR="00746570">
        <w:t xml:space="preserve"> </w:t>
      </w:r>
      <w:r w:rsidR="00550A51" w:rsidRPr="00CC5646">
        <w:t>których mowa</w:t>
      </w:r>
      <w:r w:rsidRPr="00CC5646">
        <w:t xml:space="preserve"> w</w:t>
      </w:r>
      <w:r w:rsidR="00746570">
        <w:t xml:space="preserve"> </w:t>
      </w:r>
      <w:r w:rsidRPr="00CC5646">
        <w:t>ust.</w:t>
      </w:r>
      <w:r w:rsidR="00746570">
        <w:t xml:space="preserve"> </w:t>
      </w:r>
      <w:r w:rsidR="00550A51" w:rsidRPr="00CC5646">
        <w:t>1, oraz w</w:t>
      </w:r>
      <w:r w:rsidR="00746570">
        <w:t xml:space="preserve"> </w:t>
      </w:r>
      <w:r w:rsidR="00550A51" w:rsidRPr="00CC5646">
        <w:t>okresie 3</w:t>
      </w:r>
      <w:r w:rsidR="00746570">
        <w:t xml:space="preserve"> </w:t>
      </w:r>
      <w:r w:rsidR="00550A51" w:rsidRPr="00CC5646">
        <w:t xml:space="preserve">lat po zakończeniu </w:t>
      </w:r>
      <w:r w:rsidR="00550A51" w:rsidRPr="00CC5646">
        <w:lastRenderedPageBreak/>
        <w:t>tego okresu, kontrole podmiotu, o</w:t>
      </w:r>
      <w:r w:rsidR="00746570">
        <w:t xml:space="preserve"> </w:t>
      </w:r>
      <w:r w:rsidR="00550A51" w:rsidRPr="00CC5646">
        <w:t>którym mowa</w:t>
      </w:r>
      <w:r w:rsidRPr="00CC5646">
        <w:t xml:space="preserve"> w</w:t>
      </w:r>
      <w:r w:rsidR="00746570">
        <w:t xml:space="preserve"> </w:t>
      </w:r>
      <w:r w:rsidRPr="00CC5646">
        <w:t>ust.</w:t>
      </w:r>
      <w:r w:rsidR="00746570">
        <w:t xml:space="preserve"> </w:t>
      </w:r>
      <w:r w:rsidR="00550A51" w:rsidRPr="00CC5646">
        <w:t>1, w</w:t>
      </w:r>
      <w:r w:rsidR="00746570">
        <w:t xml:space="preserve"> </w:t>
      </w:r>
      <w:r w:rsidR="00550A51" w:rsidRPr="00CC5646">
        <w:t>zakresie wydatkowania środków Funduszu Gwarantowanych Świadczeń Pracowniczych na wypłatę świadczeń zgodnie z</w:t>
      </w:r>
      <w:r w:rsidR="00746570">
        <w:t xml:space="preserve"> </w:t>
      </w:r>
      <w:r w:rsidR="00550A51" w:rsidRPr="00CC5646">
        <w:t>przeznaczeniem i</w:t>
      </w:r>
      <w:r w:rsidR="00746570">
        <w:t xml:space="preserve"> </w:t>
      </w:r>
      <w:r w:rsidR="00550A51" w:rsidRPr="00CC5646">
        <w:t>w</w:t>
      </w:r>
      <w:r w:rsidR="00746570">
        <w:t xml:space="preserve"> </w:t>
      </w:r>
      <w:r w:rsidR="00550A51" w:rsidRPr="00CC5646">
        <w:t>tym celu może żądać okazania wszelkiej dokumentacji z</w:t>
      </w:r>
      <w:r w:rsidR="00746570">
        <w:t xml:space="preserve"> </w:t>
      </w:r>
      <w:r w:rsidR="00550A51" w:rsidRPr="00CC5646">
        <w:t>tym związanej oraz żądać złożenia stosownych wyjaśnień. Kontrola może być prowadzona w</w:t>
      </w:r>
      <w:r w:rsidR="00746570">
        <w:t xml:space="preserve"> </w:t>
      </w:r>
      <w:r w:rsidR="00550A51" w:rsidRPr="00CC5646">
        <w:t>kontrolowanym podmiocie lub w</w:t>
      </w:r>
      <w:r w:rsidR="00746570">
        <w:t xml:space="preserve"> </w:t>
      </w:r>
      <w:r w:rsidR="00550A51" w:rsidRPr="00CC5646">
        <w:t>wojewódzkim urzędzie pracy.</w:t>
      </w:r>
    </w:p>
    <w:p w14:paraId="2D95144C" w14:textId="55BB7729" w:rsidR="00550A51" w:rsidRPr="00CC5646" w:rsidRDefault="00550A51" w:rsidP="00550A51">
      <w:pPr>
        <w:pStyle w:val="ZLITUSTzmustliter"/>
      </w:pPr>
      <w:r w:rsidRPr="00CC5646">
        <w:t>23.</w:t>
      </w:r>
      <w:r w:rsidR="00746570">
        <w:t xml:space="preserve"> </w:t>
      </w:r>
      <w:r w:rsidRPr="00CC5646">
        <w:t>Podmiot, o</w:t>
      </w:r>
      <w:r w:rsidR="00746570">
        <w:t xml:space="preserve"> </w:t>
      </w:r>
      <w:r w:rsidRPr="00CC5646">
        <w:t>którym mowa</w:t>
      </w:r>
      <w:r w:rsidR="00D24856" w:rsidRPr="00CC5646">
        <w:t xml:space="preserve"> w</w:t>
      </w:r>
      <w:r w:rsidR="00746570">
        <w:t xml:space="preserve"> </w:t>
      </w:r>
      <w:r w:rsidR="00D24856" w:rsidRPr="00CC5646">
        <w:t>ust.</w:t>
      </w:r>
      <w:r w:rsidR="00746570">
        <w:t xml:space="preserve"> </w:t>
      </w:r>
      <w:r w:rsidRPr="00CC5646">
        <w:t>1, który złożył oświadczenie dotyczące spełniania warunku spadku obrotów, o</w:t>
      </w:r>
      <w:r w:rsidR="00746570">
        <w:t xml:space="preserve"> </w:t>
      </w:r>
      <w:r w:rsidRPr="00CC5646">
        <w:t>którym mowa</w:t>
      </w:r>
      <w:r w:rsidR="00D24856" w:rsidRPr="00CC5646">
        <w:t xml:space="preserve"> w</w:t>
      </w:r>
      <w:r w:rsidR="00746570">
        <w:t xml:space="preserve"> </w:t>
      </w:r>
      <w:r w:rsidR="00D24856" w:rsidRPr="00CC5646">
        <w:t>art.</w:t>
      </w:r>
      <w:r w:rsidR="00746570">
        <w:t xml:space="preserve"> </w:t>
      </w:r>
      <w:r w:rsidRPr="00CC5646">
        <w:t>15g</w:t>
      </w:r>
      <w:r w:rsidR="00D24856" w:rsidRPr="00CC5646">
        <w:t xml:space="preserve"> ust.</w:t>
      </w:r>
      <w:r w:rsidR="00746570">
        <w:t xml:space="preserve"> </w:t>
      </w:r>
      <w:r w:rsidRPr="00CC5646">
        <w:t>9, lub kryteriów, o</w:t>
      </w:r>
      <w:r w:rsidR="00746570">
        <w:t xml:space="preserve"> </w:t>
      </w:r>
      <w:r w:rsidRPr="00CC5646">
        <w:t>których mowa</w:t>
      </w:r>
      <w:r w:rsidR="00D24856" w:rsidRPr="00CC5646">
        <w:t xml:space="preserve"> w</w:t>
      </w:r>
      <w:r w:rsidR="00746570">
        <w:t xml:space="preserve"> </w:t>
      </w:r>
      <w:r w:rsidR="00D24856" w:rsidRPr="00CC5646">
        <w:t>art.</w:t>
      </w:r>
      <w:r w:rsidR="00746570">
        <w:t xml:space="preserve"> </w:t>
      </w:r>
      <w:r w:rsidRPr="00CC5646">
        <w:t>15g</w:t>
      </w:r>
      <w:r w:rsidR="00D24856" w:rsidRPr="00CC5646">
        <w:t xml:space="preserve"> ust.</w:t>
      </w:r>
      <w:r w:rsidR="00746570">
        <w:t xml:space="preserve"> </w:t>
      </w:r>
      <w:r w:rsidRPr="00CC5646">
        <w:t>3, niezgodnie ze stanem faktycznym, lub nie sporządził na dzień złożenia wniosku wykazu pracowników objętych wnioskiem, lub nie poddał się kontroli, jest obowiązany do zwrotu na rachunek bankowy wojewódzkiego urzędu pracy, z</w:t>
      </w:r>
      <w:r w:rsidR="00746570">
        <w:t xml:space="preserve"> </w:t>
      </w:r>
      <w:r w:rsidRPr="00CC5646">
        <w:t>którego otrzymał środki, całości otrzymanej pomocy wraz z</w:t>
      </w:r>
      <w:r w:rsidR="00746570">
        <w:t xml:space="preserve"> </w:t>
      </w:r>
      <w:r w:rsidRPr="00CC5646">
        <w:t>odsetkami w</w:t>
      </w:r>
      <w:r w:rsidR="00746570">
        <w:t xml:space="preserve"> </w:t>
      </w:r>
      <w:r w:rsidRPr="00CC5646">
        <w:t>wysokości określonej jak dla zaległości podatkowych, liczonymi od dnia przekazania środków wykorzystanych niezgodnie z</w:t>
      </w:r>
      <w:r w:rsidR="00746570">
        <w:t xml:space="preserve"> </w:t>
      </w:r>
      <w:r w:rsidRPr="00CC5646">
        <w:t>warunkami określonymi w</w:t>
      </w:r>
      <w:r w:rsidR="00746570">
        <w:t xml:space="preserve"> </w:t>
      </w:r>
      <w:r w:rsidRPr="00CC5646">
        <w:t>ustawie. W</w:t>
      </w:r>
      <w:r w:rsidR="00746570">
        <w:t xml:space="preserve"> </w:t>
      </w:r>
      <w:r w:rsidRPr="00CC5646">
        <w:t>takim przypadku dyrektor wojewódzkiego urzędu pracy wydaje decyzję o</w:t>
      </w:r>
      <w:r w:rsidR="00746570">
        <w:t xml:space="preserve"> </w:t>
      </w:r>
      <w:r w:rsidRPr="00CC5646">
        <w:t>zwrocie.</w:t>
      </w:r>
      <w:r w:rsidR="00D24856" w:rsidRPr="00CC5646">
        <w:t>”</w:t>
      </w:r>
      <w:r w:rsidRPr="00CC5646">
        <w:t>,</w:t>
      </w:r>
    </w:p>
    <w:p w14:paraId="4B3874EF" w14:textId="0DF8027C" w:rsidR="00550A51" w:rsidRPr="00CC5646" w:rsidRDefault="00550A51" w:rsidP="00CC5646">
      <w:pPr>
        <w:pStyle w:val="LITlitera"/>
        <w:keepNext/>
      </w:pPr>
      <w:r w:rsidRPr="00CC5646">
        <w:t>b)</w:t>
      </w:r>
      <w:r w:rsidRPr="00CC5646">
        <w:tab/>
        <w:t>po</w:t>
      </w:r>
      <w:r w:rsidR="00D24856" w:rsidRPr="00CC5646">
        <w:t xml:space="preserve"> ust.</w:t>
      </w:r>
      <w:r w:rsidR="00746570">
        <w:t xml:space="preserve"> </w:t>
      </w:r>
      <w:r w:rsidRPr="00CC5646">
        <w:t>2</w:t>
      </w:r>
      <w:r w:rsidR="00D24856" w:rsidRPr="00CC5646">
        <w:t>3</w:t>
      </w:r>
      <w:r w:rsidR="00746570">
        <w:t xml:space="preserve"> </w:t>
      </w:r>
      <w:r w:rsidRPr="00CC5646">
        <w:t>dodaje się</w:t>
      </w:r>
      <w:r w:rsidR="00D24856" w:rsidRPr="00CC5646">
        <w:t xml:space="preserve"> ust.</w:t>
      </w:r>
      <w:r w:rsidR="00746570">
        <w:t xml:space="preserve"> </w:t>
      </w:r>
      <w:r w:rsidRPr="00CC5646">
        <w:t>23a</w:t>
      </w:r>
      <w:r w:rsidR="00813598">
        <w:t>–</w:t>
      </w:r>
      <w:r w:rsidRPr="00CC5646">
        <w:t>23d w</w:t>
      </w:r>
      <w:r w:rsidR="00746570">
        <w:t xml:space="preserve"> </w:t>
      </w:r>
      <w:r w:rsidRPr="00CC5646">
        <w:t>brzmieniu:</w:t>
      </w:r>
    </w:p>
    <w:p w14:paraId="4FEAE00C" w14:textId="7E840D4F" w:rsidR="00550A51" w:rsidRPr="00CC5646" w:rsidRDefault="00D24856" w:rsidP="00550A51">
      <w:pPr>
        <w:pStyle w:val="ZLITUSTzmustliter"/>
      </w:pPr>
      <w:r w:rsidRPr="00CC5646">
        <w:t>„</w:t>
      </w:r>
      <w:r w:rsidR="00550A51" w:rsidRPr="00CC5646">
        <w:t>23a.</w:t>
      </w:r>
      <w:r w:rsidR="00746570">
        <w:t xml:space="preserve"> </w:t>
      </w:r>
      <w:r w:rsidR="00550A51" w:rsidRPr="00CC5646">
        <w:t>Dyrektor wojewódzkiego urzędu pracy wzywa podmiot, który nie wywiązał się z</w:t>
      </w:r>
      <w:r w:rsidR="00746570">
        <w:t xml:space="preserve"> </w:t>
      </w:r>
      <w:r w:rsidR="00550A51" w:rsidRPr="00CC5646">
        <w:t>obowiązku określonego</w:t>
      </w:r>
      <w:r w:rsidRPr="00CC5646">
        <w:t xml:space="preserve"> w</w:t>
      </w:r>
      <w:r w:rsidR="00746570">
        <w:t xml:space="preserve"> </w:t>
      </w:r>
      <w:r w:rsidRPr="00CC5646">
        <w:t>ust.</w:t>
      </w:r>
      <w:r w:rsidR="00746570">
        <w:t xml:space="preserve"> </w:t>
      </w:r>
      <w:r w:rsidR="00550A51" w:rsidRPr="00CC5646">
        <w:t>1</w:t>
      </w:r>
      <w:r w:rsidRPr="00CC5646">
        <w:t>9 lub</w:t>
      </w:r>
      <w:r w:rsidR="00550A51" w:rsidRPr="00CC5646">
        <w:t xml:space="preserve"> 20, do wywiązania się z</w:t>
      </w:r>
      <w:r w:rsidR="00746570">
        <w:t xml:space="preserve"> </w:t>
      </w:r>
      <w:r w:rsidR="00550A51" w:rsidRPr="00CC5646">
        <w:t>niego w</w:t>
      </w:r>
      <w:r w:rsidR="00746570">
        <w:t xml:space="preserve"> </w:t>
      </w:r>
      <w:r w:rsidR="00550A51" w:rsidRPr="00CC5646">
        <w:t>dodatkowym 3</w:t>
      </w:r>
      <w:r w:rsidRPr="00CC5646">
        <w:t>0</w:t>
      </w:r>
      <w:r w:rsidR="008814E7">
        <w:t>-</w:t>
      </w:r>
      <w:r w:rsidR="00550A51" w:rsidRPr="00CC5646">
        <w:t>dniowym terminie, pod rygorem obowiązku zwrotu całości otrzymanej pomocy wraz z</w:t>
      </w:r>
      <w:r w:rsidR="00746570">
        <w:t xml:space="preserve"> </w:t>
      </w:r>
      <w:r w:rsidR="00550A51" w:rsidRPr="00CC5646">
        <w:t>odsetkami w</w:t>
      </w:r>
      <w:r w:rsidR="00746570">
        <w:t xml:space="preserve"> </w:t>
      </w:r>
      <w:r w:rsidR="00550A51" w:rsidRPr="00CC5646">
        <w:t>wysokości określonej jak dla zaległości podatkowych, liczonymi od dnia przekazania środków. Jeżeli podmiot nie wywiąże się z</w:t>
      </w:r>
      <w:r w:rsidR="00746570">
        <w:t xml:space="preserve"> </w:t>
      </w:r>
      <w:r w:rsidR="00550A51" w:rsidRPr="00CC5646">
        <w:t>tego obowiązku w</w:t>
      </w:r>
      <w:r w:rsidR="00746570">
        <w:t xml:space="preserve"> </w:t>
      </w:r>
      <w:r w:rsidR="00550A51" w:rsidRPr="00CC5646">
        <w:t>dodatkowym terminie, dyrektor wojewódzkiego urzędu pracy wydaje decyzję o</w:t>
      </w:r>
      <w:r w:rsidR="00746570">
        <w:t xml:space="preserve"> </w:t>
      </w:r>
      <w:r w:rsidR="00550A51" w:rsidRPr="00CC5646">
        <w:t>zwrocie.</w:t>
      </w:r>
    </w:p>
    <w:p w14:paraId="00A2036E" w14:textId="0B7A7C64" w:rsidR="00550A51" w:rsidRPr="00CC5646" w:rsidRDefault="00550A51" w:rsidP="00550A51">
      <w:pPr>
        <w:pStyle w:val="ZLITUSTzmustliter"/>
      </w:pPr>
      <w:r w:rsidRPr="00CC5646">
        <w:t>23b.</w:t>
      </w:r>
      <w:r w:rsidR="00746570">
        <w:t xml:space="preserve"> </w:t>
      </w:r>
      <w:r w:rsidRPr="00CC5646">
        <w:t>W</w:t>
      </w:r>
      <w:r w:rsidR="00746570">
        <w:t xml:space="preserve"> </w:t>
      </w:r>
      <w:r w:rsidRPr="00CC5646">
        <w:t>przypadku niewywiązania się z</w:t>
      </w:r>
      <w:r w:rsidR="00746570">
        <w:t xml:space="preserve"> </w:t>
      </w:r>
      <w:r w:rsidRPr="00CC5646">
        <w:t>obowiązku określonego</w:t>
      </w:r>
      <w:r w:rsidR="00D24856" w:rsidRPr="00CC5646">
        <w:t xml:space="preserve"> w</w:t>
      </w:r>
      <w:r w:rsidR="00746570">
        <w:t xml:space="preserve"> </w:t>
      </w:r>
      <w:r w:rsidR="00D24856" w:rsidRPr="00CC5646">
        <w:t>ust.</w:t>
      </w:r>
      <w:r w:rsidR="00746570">
        <w:t xml:space="preserve"> </w:t>
      </w:r>
      <w:r w:rsidRPr="00CC5646">
        <w:t>8, podmiot jest obowiązany do zwrotu całego dofinansowania otrzymanego do wynagrodzenia tego pracownika wraz z</w:t>
      </w:r>
      <w:r w:rsidR="00746570">
        <w:t xml:space="preserve"> </w:t>
      </w:r>
      <w:r w:rsidRPr="00CC5646">
        <w:t>odsetkami w</w:t>
      </w:r>
      <w:r w:rsidR="00746570">
        <w:t xml:space="preserve"> </w:t>
      </w:r>
      <w:r w:rsidRPr="00CC5646">
        <w:t>wysokości określonej jak dla zaległości podatkowych, liczonymi od dnia przekazania środków wykorzystanych niezgodnie z</w:t>
      </w:r>
      <w:r w:rsidR="00746570">
        <w:t xml:space="preserve"> </w:t>
      </w:r>
      <w:r w:rsidRPr="00CC5646">
        <w:t>warunkami określonymi w</w:t>
      </w:r>
      <w:r w:rsidR="00746570">
        <w:t xml:space="preserve"> </w:t>
      </w:r>
      <w:r w:rsidRPr="00CC5646">
        <w:t>ustawie.</w:t>
      </w:r>
    </w:p>
    <w:p w14:paraId="626A48FC" w14:textId="2AFF8DBB" w:rsidR="00550A51" w:rsidRPr="00CC5646" w:rsidRDefault="00550A51" w:rsidP="00550A51">
      <w:pPr>
        <w:pStyle w:val="ZLITUSTzmustliter"/>
      </w:pPr>
      <w:r w:rsidRPr="00CC5646">
        <w:t>23c. W</w:t>
      </w:r>
      <w:r w:rsidR="00746570">
        <w:t xml:space="preserve"> </w:t>
      </w:r>
      <w:r w:rsidRPr="00CC5646">
        <w:t>przypadku wykorzystania świadczeń, o</w:t>
      </w:r>
      <w:r w:rsidR="00746570">
        <w:t xml:space="preserve"> </w:t>
      </w:r>
      <w:r w:rsidRPr="00CC5646">
        <w:t>których mowa</w:t>
      </w:r>
      <w:r w:rsidR="00D24856" w:rsidRPr="00CC5646">
        <w:t xml:space="preserve"> w</w:t>
      </w:r>
      <w:r w:rsidR="00746570">
        <w:t xml:space="preserve"> </w:t>
      </w:r>
      <w:r w:rsidR="00D24856" w:rsidRPr="00CC5646">
        <w:t>ust.</w:t>
      </w:r>
      <w:r w:rsidR="00746570">
        <w:t xml:space="preserve"> </w:t>
      </w:r>
      <w:r w:rsidR="00D24856" w:rsidRPr="00CC5646">
        <w:t>1</w:t>
      </w:r>
      <w:r w:rsidR="00D74B57">
        <w:t>,</w:t>
      </w:r>
      <w:r w:rsidR="00D24856" w:rsidRPr="00CC5646">
        <w:t xml:space="preserve"> lub</w:t>
      </w:r>
      <w:r w:rsidRPr="00CC5646">
        <w:t xml:space="preserve"> środków, o</w:t>
      </w:r>
      <w:r w:rsidR="00746570">
        <w:t xml:space="preserve"> </w:t>
      </w:r>
      <w:r w:rsidRPr="00CC5646">
        <w:t>których mowa</w:t>
      </w:r>
      <w:r w:rsidR="00D24856" w:rsidRPr="00CC5646">
        <w:t xml:space="preserve"> w</w:t>
      </w:r>
      <w:r w:rsidR="00746570">
        <w:t xml:space="preserve"> </w:t>
      </w:r>
      <w:r w:rsidR="00D24856" w:rsidRPr="00CC5646">
        <w:t>ust.</w:t>
      </w:r>
      <w:r w:rsidR="00746570">
        <w:t xml:space="preserve"> </w:t>
      </w:r>
      <w:r w:rsidRPr="00CC5646">
        <w:t>2, niezgodnie z</w:t>
      </w:r>
      <w:r w:rsidR="00746570">
        <w:t xml:space="preserve"> </w:t>
      </w:r>
      <w:r w:rsidRPr="00CC5646">
        <w:t>przeznaczeniem,</w:t>
      </w:r>
      <w:bookmarkStart w:id="1" w:name="mip48895789"/>
      <w:bookmarkEnd w:id="1"/>
      <w:r w:rsidRPr="00CC5646">
        <w:t xml:space="preserve"> pobranych nienależnie lub w</w:t>
      </w:r>
      <w:r w:rsidR="00746570">
        <w:t xml:space="preserve"> </w:t>
      </w:r>
      <w:r w:rsidRPr="00CC5646">
        <w:t>nadmiernej wysokości, stosuje się odpowiednio przepisy</w:t>
      </w:r>
      <w:r w:rsidR="00D24856" w:rsidRPr="00CC5646">
        <w:t xml:space="preserve"> art.</w:t>
      </w:r>
      <w:r w:rsidR="00746570">
        <w:t xml:space="preserve"> </w:t>
      </w:r>
      <w:r w:rsidRPr="00CC5646">
        <w:t>16</w:t>
      </w:r>
      <w:r w:rsidR="00D24856" w:rsidRPr="00CC5646">
        <w:t>9 ust.</w:t>
      </w:r>
      <w:r w:rsidR="00746570">
        <w:t xml:space="preserve"> </w:t>
      </w:r>
      <w:r w:rsidR="00D24856" w:rsidRPr="00CC5646">
        <w:t>1</w:t>
      </w:r>
      <w:r w:rsidR="00813598">
        <w:t>–</w:t>
      </w:r>
      <w:r w:rsidRPr="00CC5646">
        <w:t>6</w:t>
      </w:r>
      <w:r w:rsidR="00746570">
        <w:t xml:space="preserve"> </w:t>
      </w:r>
      <w:r w:rsidRPr="00CC5646">
        <w:t>ustawy z</w:t>
      </w:r>
      <w:r w:rsidR="00746570">
        <w:t xml:space="preserve"> </w:t>
      </w:r>
      <w:r w:rsidRPr="00CC5646">
        <w:t>dnia 27</w:t>
      </w:r>
      <w:r w:rsidR="00746570">
        <w:t xml:space="preserve"> </w:t>
      </w:r>
      <w:r w:rsidRPr="00CC5646">
        <w:t>sierpnia 2009</w:t>
      </w:r>
      <w:r w:rsidR="00746570">
        <w:t xml:space="preserve"> </w:t>
      </w:r>
      <w:r w:rsidRPr="00CC5646">
        <w:t>r. o</w:t>
      </w:r>
      <w:r w:rsidR="00746570">
        <w:t xml:space="preserve"> </w:t>
      </w:r>
      <w:r w:rsidRPr="00CC5646">
        <w:t>finansach publicznych.</w:t>
      </w:r>
    </w:p>
    <w:p w14:paraId="227EC3F7" w14:textId="61BB1C48" w:rsidR="00550A51" w:rsidRPr="00CC5646" w:rsidRDefault="00550A51" w:rsidP="00550A51">
      <w:pPr>
        <w:pStyle w:val="ZLITUSTzmustliter"/>
      </w:pPr>
      <w:r w:rsidRPr="00CC5646">
        <w:lastRenderedPageBreak/>
        <w:t>23d.</w:t>
      </w:r>
      <w:r w:rsidR="00746570">
        <w:t xml:space="preserve"> </w:t>
      </w:r>
      <w:r w:rsidRPr="00CC5646">
        <w:t>Do zwrotu świadczeń, o</w:t>
      </w:r>
      <w:r w:rsidR="00746570">
        <w:t xml:space="preserve"> </w:t>
      </w:r>
      <w:r w:rsidRPr="00CC5646">
        <w:t>których mowa</w:t>
      </w:r>
      <w:r w:rsidR="00D24856" w:rsidRPr="00CC5646">
        <w:t xml:space="preserve"> w</w:t>
      </w:r>
      <w:r w:rsidR="00746570">
        <w:t xml:space="preserve"> </w:t>
      </w:r>
      <w:r w:rsidR="00D24856" w:rsidRPr="00CC5646">
        <w:t>ust.</w:t>
      </w:r>
      <w:r w:rsidR="00746570">
        <w:t xml:space="preserve"> </w:t>
      </w:r>
      <w:r w:rsidR="00D24856" w:rsidRPr="00CC5646">
        <w:t>1</w:t>
      </w:r>
      <w:r w:rsidR="00D74B57">
        <w:t>,</w:t>
      </w:r>
      <w:r w:rsidR="00D24856" w:rsidRPr="00CC5646">
        <w:t xml:space="preserve"> lub</w:t>
      </w:r>
      <w:r w:rsidRPr="00CC5646">
        <w:t xml:space="preserve"> środków, o</w:t>
      </w:r>
      <w:r w:rsidR="00746570">
        <w:t xml:space="preserve"> </w:t>
      </w:r>
      <w:r w:rsidRPr="00CC5646">
        <w:t>których mowa</w:t>
      </w:r>
      <w:r w:rsidR="00D24856" w:rsidRPr="00CC5646">
        <w:t xml:space="preserve"> w</w:t>
      </w:r>
      <w:r w:rsidR="00746570">
        <w:t xml:space="preserve"> </w:t>
      </w:r>
      <w:r w:rsidR="00D24856" w:rsidRPr="00CC5646">
        <w:t>ust.</w:t>
      </w:r>
      <w:r w:rsidR="00746570">
        <w:t xml:space="preserve"> </w:t>
      </w:r>
      <w:r w:rsidRPr="00CC5646">
        <w:t>2, w</w:t>
      </w:r>
      <w:r w:rsidR="00746570">
        <w:t xml:space="preserve"> </w:t>
      </w:r>
      <w:r w:rsidRPr="00CC5646">
        <w:t>zakresie nieuregulowanym w</w:t>
      </w:r>
      <w:r w:rsidR="00746570">
        <w:t xml:space="preserve"> </w:t>
      </w:r>
      <w:r w:rsidRPr="00CC5646">
        <w:t>niniejszym artykule, w</w:t>
      </w:r>
      <w:r w:rsidR="00746570">
        <w:t xml:space="preserve"> </w:t>
      </w:r>
      <w:r w:rsidRPr="00CC5646">
        <w:t>tym do zwrotu niewykorzystanych środków wynikających z</w:t>
      </w:r>
      <w:r w:rsidR="00746570">
        <w:t xml:space="preserve"> </w:t>
      </w:r>
      <w:r w:rsidRPr="00CC5646">
        <w:t>rozliczenia złożonego przez podmiot, o</w:t>
      </w:r>
      <w:r w:rsidR="00746570">
        <w:t xml:space="preserve"> </w:t>
      </w:r>
      <w:r w:rsidRPr="00CC5646">
        <w:t>którym mowa</w:t>
      </w:r>
      <w:r w:rsidR="00D24856" w:rsidRPr="00CC5646">
        <w:t xml:space="preserve"> w</w:t>
      </w:r>
      <w:r w:rsidR="00746570">
        <w:t xml:space="preserve"> </w:t>
      </w:r>
      <w:r w:rsidR="00D24856" w:rsidRPr="00CC5646">
        <w:t>ust.</w:t>
      </w:r>
      <w:r w:rsidR="00746570">
        <w:t xml:space="preserve"> </w:t>
      </w:r>
      <w:r w:rsidRPr="00CC5646">
        <w:t>1, niezwróconych w</w:t>
      </w:r>
      <w:r w:rsidR="00746570">
        <w:t xml:space="preserve"> </w:t>
      </w:r>
      <w:r w:rsidRPr="00CC5646">
        <w:t>terminie, o</w:t>
      </w:r>
      <w:r w:rsidR="00746570">
        <w:t xml:space="preserve"> </w:t>
      </w:r>
      <w:r w:rsidRPr="00CC5646">
        <w:t>którym mowa</w:t>
      </w:r>
      <w:r w:rsidR="00D24856" w:rsidRPr="00CC5646">
        <w:t xml:space="preserve"> w</w:t>
      </w:r>
      <w:r w:rsidR="00D74B57">
        <w:t> </w:t>
      </w:r>
      <w:r w:rsidR="00D24856" w:rsidRPr="00CC5646">
        <w:t>ust.</w:t>
      </w:r>
      <w:r w:rsidR="00D74B57">
        <w:t> </w:t>
      </w:r>
      <w:r w:rsidRPr="00CC5646">
        <w:t>19, stosuje się odpowiednio przepisy</w:t>
      </w:r>
      <w:r w:rsidR="00D24856" w:rsidRPr="00CC5646">
        <w:t xml:space="preserve"> art.</w:t>
      </w:r>
      <w:r w:rsidR="00746570">
        <w:t xml:space="preserve"> </w:t>
      </w:r>
      <w:r w:rsidRPr="00CC5646">
        <w:t>6</w:t>
      </w:r>
      <w:r w:rsidR="00D24856" w:rsidRPr="00CC5646">
        <w:t>0 i</w:t>
      </w:r>
      <w:r w:rsidR="00746570">
        <w:t xml:space="preserve"> </w:t>
      </w:r>
      <w:r w:rsidR="00D24856" w:rsidRPr="00CC5646">
        <w:t>art.</w:t>
      </w:r>
      <w:r w:rsidR="00746570">
        <w:t xml:space="preserve"> </w:t>
      </w:r>
      <w:r w:rsidRPr="00CC5646">
        <w:t>67</w:t>
      </w:r>
      <w:r w:rsidR="00746570">
        <w:t xml:space="preserve"> </w:t>
      </w:r>
      <w:r w:rsidRPr="00CC5646">
        <w:t>ustawy z</w:t>
      </w:r>
      <w:r w:rsidR="00746570">
        <w:t xml:space="preserve"> </w:t>
      </w:r>
      <w:r w:rsidRPr="00CC5646">
        <w:t>dnia 27</w:t>
      </w:r>
      <w:r w:rsidR="00746570">
        <w:t xml:space="preserve"> </w:t>
      </w:r>
      <w:r w:rsidRPr="00CC5646">
        <w:t>sierpnia 2009</w:t>
      </w:r>
      <w:r w:rsidR="00746570">
        <w:t xml:space="preserve"> </w:t>
      </w:r>
      <w:r w:rsidRPr="00CC5646">
        <w:t>r. o</w:t>
      </w:r>
      <w:r w:rsidR="00746570">
        <w:t xml:space="preserve"> </w:t>
      </w:r>
      <w:r w:rsidRPr="00CC5646">
        <w:t>finansach publicznych.</w:t>
      </w:r>
      <w:r w:rsidR="00D24856" w:rsidRPr="00CC5646">
        <w:t>”</w:t>
      </w:r>
      <w:r w:rsidRPr="00CC5646">
        <w:t>,</w:t>
      </w:r>
    </w:p>
    <w:p w14:paraId="7430A68E" w14:textId="1A7DD5CD" w:rsidR="00550A51" w:rsidRPr="00CC5646" w:rsidRDefault="00550A51" w:rsidP="00550A51">
      <w:pPr>
        <w:pStyle w:val="LITlitera"/>
      </w:pPr>
      <w:r w:rsidRPr="00CC5646">
        <w:t>c)</w:t>
      </w:r>
      <w:r w:rsidRPr="00CC5646">
        <w:tab/>
        <w:t>w</w:t>
      </w:r>
      <w:r w:rsidR="00D24856" w:rsidRPr="00CC5646">
        <w:t xml:space="preserve"> ust.</w:t>
      </w:r>
      <w:r w:rsidR="00746570">
        <w:t xml:space="preserve"> </w:t>
      </w:r>
      <w:r w:rsidRPr="00CC5646">
        <w:t>27</w:t>
      </w:r>
      <w:r w:rsidR="00746570">
        <w:t xml:space="preserve"> </w:t>
      </w:r>
      <w:r w:rsidRPr="00CC5646">
        <w:t xml:space="preserve">wyrazy </w:t>
      </w:r>
      <w:r w:rsidR="00D24856" w:rsidRPr="00CC5646">
        <w:t>„</w:t>
      </w:r>
      <w:r w:rsidRPr="00CC5646">
        <w:t>o której mowa</w:t>
      </w:r>
      <w:r w:rsidR="00D24856" w:rsidRPr="00CC5646">
        <w:t xml:space="preserve"> w</w:t>
      </w:r>
      <w:r w:rsidR="00746570">
        <w:t xml:space="preserve"> </w:t>
      </w:r>
      <w:r w:rsidR="00D24856" w:rsidRPr="00CC5646">
        <w:t>ust.</w:t>
      </w:r>
      <w:r w:rsidR="00746570">
        <w:t xml:space="preserve"> </w:t>
      </w:r>
      <w:r w:rsidRPr="00CC5646">
        <w:t>26</w:t>
      </w:r>
      <w:r w:rsidR="00D24856" w:rsidRPr="00CC5646">
        <w:t>”</w:t>
      </w:r>
      <w:r w:rsidRPr="00CC5646">
        <w:t xml:space="preserve"> zastępuje się wyrazami </w:t>
      </w:r>
      <w:r w:rsidR="00D24856" w:rsidRPr="00CC5646">
        <w:t>„</w:t>
      </w:r>
      <w:r w:rsidRPr="00CC5646">
        <w:t>o których mowa</w:t>
      </w:r>
      <w:r w:rsidR="00D24856" w:rsidRPr="00CC5646">
        <w:t xml:space="preserve"> w</w:t>
      </w:r>
      <w:r w:rsidR="00746570">
        <w:t xml:space="preserve"> </w:t>
      </w:r>
      <w:r w:rsidR="00D24856" w:rsidRPr="00CC5646">
        <w:t>ust.</w:t>
      </w:r>
      <w:r w:rsidR="00746570">
        <w:t xml:space="preserve"> </w:t>
      </w:r>
      <w:r w:rsidRPr="00CC5646">
        <w:t>28</w:t>
      </w:r>
      <w:r w:rsidR="00D24856" w:rsidRPr="00CC5646">
        <w:t>”</w:t>
      </w:r>
      <w:r w:rsidRPr="00CC5646">
        <w:t>,</w:t>
      </w:r>
    </w:p>
    <w:p w14:paraId="09728EE6" w14:textId="56F3C21A" w:rsidR="00550A51" w:rsidRPr="00CC5646" w:rsidRDefault="00550A51" w:rsidP="00CC5646">
      <w:pPr>
        <w:pStyle w:val="LITlitera"/>
        <w:keepNext/>
      </w:pPr>
      <w:r w:rsidRPr="00CC5646">
        <w:t>d)</w:t>
      </w:r>
      <w:r w:rsidRPr="00CC5646">
        <w:tab/>
        <w:t>w</w:t>
      </w:r>
      <w:r w:rsidR="00D24856" w:rsidRPr="00CC5646">
        <w:t xml:space="preserve"> ust.</w:t>
      </w:r>
      <w:r w:rsidR="00746570">
        <w:t xml:space="preserve"> </w:t>
      </w:r>
      <w:r w:rsidRPr="00CC5646">
        <w:t>2</w:t>
      </w:r>
      <w:r w:rsidR="00D24856" w:rsidRPr="00CC5646">
        <w:t>8 pkt</w:t>
      </w:r>
      <w:r w:rsidR="00746570">
        <w:t xml:space="preserve"> </w:t>
      </w:r>
      <w:r w:rsidRPr="00CC5646">
        <w:t>2</w:t>
      </w:r>
      <w:r w:rsidR="00746570">
        <w:t xml:space="preserve"> </w:t>
      </w:r>
      <w:r w:rsidRPr="00CC5646">
        <w:t>otrzymuje brzmienie:</w:t>
      </w:r>
    </w:p>
    <w:p w14:paraId="0AE0C408" w14:textId="79F21721" w:rsidR="00550A51" w:rsidRPr="00CC5646" w:rsidRDefault="00D24856" w:rsidP="00550A51">
      <w:pPr>
        <w:pStyle w:val="ZLITPKTzmpktliter"/>
      </w:pPr>
      <w:r w:rsidRPr="00CC5646">
        <w:t>„</w:t>
      </w:r>
      <w:r w:rsidR="00550A51" w:rsidRPr="00CC5646">
        <w:t>2)</w:t>
      </w:r>
      <w:r w:rsidR="00550A51" w:rsidRPr="00CC5646">
        <w:tab/>
        <w:t>obowiązku zwrotu świadczeń, o</w:t>
      </w:r>
      <w:r w:rsidR="00746570">
        <w:t xml:space="preserve"> </w:t>
      </w:r>
      <w:r w:rsidR="00550A51" w:rsidRPr="00CC5646">
        <w:t>których mowa</w:t>
      </w:r>
      <w:r w:rsidRPr="00CC5646">
        <w:t xml:space="preserve"> w</w:t>
      </w:r>
      <w:r w:rsidR="00746570">
        <w:t xml:space="preserve"> </w:t>
      </w:r>
      <w:r w:rsidRPr="00CC5646">
        <w:t>ust.</w:t>
      </w:r>
      <w:r w:rsidR="00746570">
        <w:t xml:space="preserve"> </w:t>
      </w:r>
      <w:r w:rsidRPr="00CC5646">
        <w:t>1</w:t>
      </w:r>
      <w:r w:rsidR="00A45983">
        <w:t>,</w:t>
      </w:r>
      <w:r w:rsidRPr="00CC5646">
        <w:t xml:space="preserve"> lub</w:t>
      </w:r>
      <w:r w:rsidR="00550A51" w:rsidRPr="00CC5646">
        <w:t xml:space="preserve"> środków, o</w:t>
      </w:r>
      <w:r w:rsidR="00746570">
        <w:t xml:space="preserve"> </w:t>
      </w:r>
      <w:r w:rsidR="00550A51" w:rsidRPr="00CC5646">
        <w:t>których mowa</w:t>
      </w:r>
      <w:r w:rsidRPr="00CC5646">
        <w:t xml:space="preserve"> w</w:t>
      </w:r>
      <w:r w:rsidR="00746570">
        <w:t xml:space="preserve"> </w:t>
      </w:r>
      <w:r w:rsidRPr="00CC5646">
        <w:t>ust.</w:t>
      </w:r>
      <w:r w:rsidR="00746570">
        <w:t xml:space="preserve"> </w:t>
      </w:r>
      <w:r w:rsidR="00550A51" w:rsidRPr="00CC5646">
        <w:t>2.</w:t>
      </w:r>
      <w:r w:rsidRPr="00CC5646">
        <w:t>”</w:t>
      </w:r>
      <w:r w:rsidR="00550A51" w:rsidRPr="00CC5646">
        <w:t>,</w:t>
      </w:r>
    </w:p>
    <w:p w14:paraId="6BCD1C67" w14:textId="0FDC5C40" w:rsidR="00550A51" w:rsidRPr="00CC5646" w:rsidRDefault="00550A51" w:rsidP="00CC5646">
      <w:pPr>
        <w:pStyle w:val="LITlitera"/>
        <w:keepNext/>
      </w:pPr>
      <w:r w:rsidRPr="00CC5646">
        <w:t>e)</w:t>
      </w:r>
      <w:r w:rsidRPr="00CC5646">
        <w:tab/>
        <w:t>dodaje się</w:t>
      </w:r>
      <w:r w:rsidR="00D24856" w:rsidRPr="00CC5646">
        <w:t xml:space="preserve"> ust.</w:t>
      </w:r>
      <w:r w:rsidR="00746570">
        <w:t xml:space="preserve"> </w:t>
      </w:r>
      <w:r w:rsidRPr="00CC5646">
        <w:t>2</w:t>
      </w:r>
      <w:r w:rsidR="00D24856" w:rsidRPr="00CC5646">
        <w:t>9 w</w:t>
      </w:r>
      <w:r w:rsidR="00746570">
        <w:t xml:space="preserve"> </w:t>
      </w:r>
      <w:r w:rsidRPr="00CC5646">
        <w:t>brzmieniu:</w:t>
      </w:r>
    </w:p>
    <w:p w14:paraId="36C78FC8" w14:textId="764F6730" w:rsidR="00550A51" w:rsidRPr="00CC5646" w:rsidRDefault="00D24856" w:rsidP="00550A51">
      <w:pPr>
        <w:pStyle w:val="ZLITUSTzmustliter"/>
      </w:pPr>
      <w:r w:rsidRPr="00CC5646">
        <w:t>„</w:t>
      </w:r>
      <w:r w:rsidR="00550A51" w:rsidRPr="00CC5646">
        <w:t>29.</w:t>
      </w:r>
      <w:r w:rsidR="00746570">
        <w:t xml:space="preserve"> </w:t>
      </w:r>
      <w:r w:rsidR="00550A51" w:rsidRPr="00CC5646">
        <w:t>Należności do zwrotu podlegają ściągnięciu w</w:t>
      </w:r>
      <w:r w:rsidR="00746570">
        <w:t xml:space="preserve"> </w:t>
      </w:r>
      <w:r w:rsidR="00550A51" w:rsidRPr="00CC5646">
        <w:t>trybie przepisów o</w:t>
      </w:r>
      <w:r w:rsidR="00D74B57">
        <w:t> </w:t>
      </w:r>
      <w:r w:rsidR="00550A51" w:rsidRPr="00CC5646">
        <w:t>postępowaniu egzekucyjnym w</w:t>
      </w:r>
      <w:r w:rsidR="00746570">
        <w:t xml:space="preserve"> </w:t>
      </w:r>
      <w:r w:rsidR="00550A51" w:rsidRPr="00CC5646">
        <w:t>administracji.</w:t>
      </w:r>
      <w:r w:rsidRPr="00CC5646">
        <w:t>”</w:t>
      </w:r>
      <w:r w:rsidR="00550A51" w:rsidRPr="00CC5646">
        <w:t>;</w:t>
      </w:r>
    </w:p>
    <w:p w14:paraId="20E3C8F2" w14:textId="4EF600E4" w:rsidR="00550A51" w:rsidRPr="00CC5646" w:rsidRDefault="00550A51" w:rsidP="00CC5646">
      <w:pPr>
        <w:pStyle w:val="PKTpunkt"/>
        <w:keepNext/>
      </w:pPr>
      <w:r w:rsidRPr="00CC5646">
        <w:t>3)</w:t>
      </w:r>
      <w:r w:rsidRPr="00CC5646">
        <w:tab/>
        <w:t>w</w:t>
      </w:r>
      <w:r w:rsidR="00D24856" w:rsidRPr="00CC5646">
        <w:t xml:space="preserve"> art.</w:t>
      </w:r>
      <w:r w:rsidR="00746570">
        <w:t xml:space="preserve"> </w:t>
      </w:r>
      <w:r w:rsidRPr="00CC5646">
        <w:t>15gga</w:t>
      </w:r>
      <w:r w:rsidR="00D24856" w:rsidRPr="00CC5646">
        <w:t xml:space="preserve"> w</w:t>
      </w:r>
      <w:r w:rsidR="00746570">
        <w:t xml:space="preserve"> </w:t>
      </w:r>
      <w:r w:rsidR="00D24856" w:rsidRPr="00CC5646">
        <w:t>ust.</w:t>
      </w:r>
      <w:r w:rsidR="00746570">
        <w:t xml:space="preserve"> </w:t>
      </w:r>
      <w:r w:rsidRPr="00CC5646">
        <w:t>18:</w:t>
      </w:r>
    </w:p>
    <w:p w14:paraId="5DA0A4DC" w14:textId="0C3EB3D4" w:rsidR="00550A51" w:rsidRPr="00CC5646" w:rsidRDefault="00550A51" w:rsidP="00550A51">
      <w:pPr>
        <w:pStyle w:val="LITlitera"/>
      </w:pPr>
      <w:r w:rsidRPr="00CC5646">
        <w:t>a)</w:t>
      </w:r>
      <w:r w:rsidRPr="00CC5646">
        <w:tab/>
        <w:t xml:space="preserve">wyrazy </w:t>
      </w:r>
      <w:r w:rsidR="00D24856" w:rsidRPr="00CC5646">
        <w:t>„</w:t>
      </w:r>
      <w:r w:rsidRPr="00CC5646">
        <w:t>w</w:t>
      </w:r>
      <w:r w:rsidR="00D24856" w:rsidRPr="00CC5646">
        <w:t xml:space="preserve"> ust.</w:t>
      </w:r>
      <w:r w:rsidR="00746570">
        <w:t xml:space="preserve"> </w:t>
      </w:r>
      <w:r w:rsidR="00D24856" w:rsidRPr="00CC5646">
        <w:t>6 pkt</w:t>
      </w:r>
      <w:r w:rsidR="00746570">
        <w:t xml:space="preserve"> </w:t>
      </w:r>
      <w:r w:rsidR="00D24856" w:rsidRPr="00CC5646">
        <w:t>2</w:t>
      </w:r>
      <w:r w:rsidR="00A45983">
        <w:t>–</w:t>
      </w:r>
      <w:r w:rsidRPr="00CC5646">
        <w:t>7</w:t>
      </w:r>
      <w:r w:rsidR="00D24856" w:rsidRPr="00CC5646">
        <w:t>”</w:t>
      </w:r>
      <w:r w:rsidRPr="00CC5646">
        <w:t xml:space="preserve"> zastępuje się wyrazami </w:t>
      </w:r>
      <w:r w:rsidR="00D24856" w:rsidRPr="00CC5646">
        <w:t>„</w:t>
      </w:r>
      <w:r w:rsidRPr="00CC5646">
        <w:t>w</w:t>
      </w:r>
      <w:r w:rsidR="00D24856" w:rsidRPr="00CC5646">
        <w:t xml:space="preserve"> ust.</w:t>
      </w:r>
      <w:r w:rsidR="00746570">
        <w:t xml:space="preserve"> </w:t>
      </w:r>
      <w:r w:rsidR="00D24856" w:rsidRPr="00CC5646">
        <w:t>6 pkt</w:t>
      </w:r>
      <w:r w:rsidR="00746570">
        <w:t xml:space="preserve"> </w:t>
      </w:r>
      <w:r w:rsidR="00D24856" w:rsidRPr="00CC5646">
        <w:t>2</w:t>
      </w:r>
      <w:r w:rsidR="00A45983">
        <w:t>–</w:t>
      </w:r>
      <w:r w:rsidRPr="00CC5646">
        <w:t>4</w:t>
      </w:r>
      <w:r w:rsidR="00D24856" w:rsidRPr="00CC5646">
        <w:t>”</w:t>
      </w:r>
      <w:r w:rsidRPr="00CC5646">
        <w:t>,</w:t>
      </w:r>
    </w:p>
    <w:p w14:paraId="76E1678E" w14:textId="77777777" w:rsidR="00550A51" w:rsidRPr="00CC5646" w:rsidRDefault="00550A51" w:rsidP="00550A51">
      <w:pPr>
        <w:pStyle w:val="LITlitera"/>
      </w:pPr>
      <w:r w:rsidRPr="00CC5646">
        <w:t>b)</w:t>
      </w:r>
      <w:r w:rsidRPr="00CC5646">
        <w:tab/>
        <w:t xml:space="preserve">po wyrazie </w:t>
      </w:r>
      <w:r w:rsidR="00D24856" w:rsidRPr="00CC5646">
        <w:t>„</w:t>
      </w:r>
      <w:r w:rsidRPr="00CC5646">
        <w:t>faktycznym,</w:t>
      </w:r>
      <w:r w:rsidR="00D24856" w:rsidRPr="00CC5646">
        <w:t>”</w:t>
      </w:r>
      <w:r w:rsidRPr="00CC5646">
        <w:t xml:space="preserve"> dodaje się wyrazy: </w:t>
      </w:r>
      <w:r w:rsidR="00D24856" w:rsidRPr="00CC5646">
        <w:t>„</w:t>
      </w:r>
      <w:r w:rsidRPr="00CC5646">
        <w:t>lub nie sporządził na dzień złożenia wniosku wykazu pracowników objętych wnioskiem,</w:t>
      </w:r>
      <w:r w:rsidR="00D24856" w:rsidRPr="00CC5646">
        <w:t>”</w:t>
      </w:r>
      <w:r w:rsidRPr="00CC5646">
        <w:t>;</w:t>
      </w:r>
    </w:p>
    <w:p w14:paraId="404EB868" w14:textId="49F0C31B" w:rsidR="00550A51" w:rsidRPr="00CC5646" w:rsidRDefault="00550A51" w:rsidP="00CC5646">
      <w:pPr>
        <w:pStyle w:val="PKTpunkt"/>
        <w:keepNext/>
      </w:pPr>
      <w:r w:rsidRPr="00CC5646">
        <w:t>4)</w:t>
      </w:r>
      <w:r w:rsidRPr="00CC5646">
        <w:tab/>
        <w:t>w</w:t>
      </w:r>
      <w:r w:rsidR="00D24856" w:rsidRPr="00CC5646">
        <w:t xml:space="preserve"> art.</w:t>
      </w:r>
      <w:r w:rsidR="00746570">
        <w:t xml:space="preserve"> </w:t>
      </w:r>
      <w:r w:rsidRPr="00CC5646">
        <w:t>15gh dodaje się</w:t>
      </w:r>
      <w:r w:rsidR="00D24856" w:rsidRPr="00CC5646">
        <w:t xml:space="preserve"> ust.</w:t>
      </w:r>
      <w:r w:rsidR="00746570">
        <w:t xml:space="preserve"> </w:t>
      </w:r>
      <w:r w:rsidR="00D24856" w:rsidRPr="00CC5646">
        <w:t>3 i</w:t>
      </w:r>
      <w:r w:rsidR="00746570">
        <w:t xml:space="preserve"> </w:t>
      </w:r>
      <w:r w:rsidR="00D24856" w:rsidRPr="00CC5646">
        <w:t>4 w</w:t>
      </w:r>
      <w:r w:rsidR="00746570">
        <w:t xml:space="preserve"> </w:t>
      </w:r>
      <w:r w:rsidRPr="00CC5646">
        <w:t>brzmieniu:</w:t>
      </w:r>
    </w:p>
    <w:p w14:paraId="27055782" w14:textId="1BBF18CC" w:rsidR="00550A51" w:rsidRPr="00CC5646" w:rsidRDefault="00D24856" w:rsidP="00550A51">
      <w:pPr>
        <w:pStyle w:val="ZUSTzmustartykuempunktem"/>
      </w:pPr>
      <w:r w:rsidRPr="00CC5646">
        <w:t>„</w:t>
      </w:r>
      <w:r w:rsidR="00550A51" w:rsidRPr="00CC5646">
        <w:t>3.</w:t>
      </w:r>
      <w:r w:rsidR="00746570">
        <w:t xml:space="preserve"> </w:t>
      </w:r>
      <w:r w:rsidR="00550A51" w:rsidRPr="00CC5646">
        <w:t>Na podstawie wniosków, o</w:t>
      </w:r>
      <w:r w:rsidR="00746570">
        <w:t xml:space="preserve"> </w:t>
      </w:r>
      <w:r w:rsidR="00550A51" w:rsidRPr="00CC5646">
        <w:t>których mowa</w:t>
      </w:r>
      <w:r w:rsidRPr="00CC5646">
        <w:t xml:space="preserve"> w</w:t>
      </w:r>
      <w:r w:rsidR="00746570">
        <w:t xml:space="preserve"> </w:t>
      </w:r>
      <w:r w:rsidRPr="00CC5646">
        <w:t>ust.</w:t>
      </w:r>
      <w:r w:rsidR="00746570">
        <w:t xml:space="preserve"> </w:t>
      </w:r>
      <w:r w:rsidR="00550A51" w:rsidRPr="00CC5646">
        <w:t>1, rozpatrzonych do dnia 30</w:t>
      </w:r>
      <w:r w:rsidR="00D74B57">
        <w:t> </w:t>
      </w:r>
      <w:r w:rsidR="00550A51" w:rsidRPr="00CC5646">
        <w:t>czerwca 2021</w:t>
      </w:r>
      <w:r w:rsidR="00746570">
        <w:t xml:space="preserve"> </w:t>
      </w:r>
      <w:r w:rsidR="00550A51" w:rsidRPr="00CC5646">
        <w:t>r., możliwe jest dokonanie wypłaty dofinansowania po tym terminie, nie później niż do dnia 31</w:t>
      </w:r>
      <w:r w:rsidR="00746570">
        <w:t xml:space="preserve"> </w:t>
      </w:r>
      <w:r w:rsidR="00550A51" w:rsidRPr="00CC5646">
        <w:t>grudnia 2021</w:t>
      </w:r>
      <w:r w:rsidR="00746570">
        <w:t xml:space="preserve"> </w:t>
      </w:r>
      <w:r w:rsidR="00550A51" w:rsidRPr="00CC5646">
        <w:t>r.</w:t>
      </w:r>
    </w:p>
    <w:p w14:paraId="12FAD505" w14:textId="28ED067E" w:rsidR="00550A51" w:rsidRPr="00CC5646" w:rsidRDefault="00550A51" w:rsidP="00550A51">
      <w:pPr>
        <w:pStyle w:val="ZUSTzmustartykuempunktem"/>
      </w:pPr>
      <w:r w:rsidRPr="00CC5646">
        <w:t>4.</w:t>
      </w:r>
      <w:r w:rsidR="00746570">
        <w:t xml:space="preserve"> </w:t>
      </w:r>
      <w:r w:rsidRPr="00CC5646">
        <w:t>Wnioski, o</w:t>
      </w:r>
      <w:r w:rsidR="00746570">
        <w:t xml:space="preserve"> </w:t>
      </w:r>
      <w:r w:rsidRPr="00CC5646">
        <w:t>których mowa</w:t>
      </w:r>
      <w:r w:rsidR="00D24856" w:rsidRPr="00CC5646">
        <w:t xml:space="preserve"> w</w:t>
      </w:r>
      <w:r w:rsidR="00746570">
        <w:t xml:space="preserve"> </w:t>
      </w:r>
      <w:r w:rsidR="00D24856" w:rsidRPr="00CC5646">
        <w:t>ust.</w:t>
      </w:r>
      <w:r w:rsidR="00746570">
        <w:t xml:space="preserve"> </w:t>
      </w:r>
      <w:r w:rsidRPr="00CC5646">
        <w:t>1, nierozpatrzone do dnia 30</w:t>
      </w:r>
      <w:r w:rsidR="00746570">
        <w:t xml:space="preserve"> </w:t>
      </w:r>
      <w:r w:rsidRPr="00CC5646">
        <w:t>czerwca 2021</w:t>
      </w:r>
      <w:r w:rsidR="00746570">
        <w:t xml:space="preserve"> </w:t>
      </w:r>
      <w:r w:rsidRPr="00CC5646">
        <w:t>r. mogą być rozpatrzone, a</w:t>
      </w:r>
      <w:r w:rsidR="00746570">
        <w:t xml:space="preserve"> </w:t>
      </w:r>
      <w:r w:rsidRPr="00CC5646">
        <w:t>kwota dofinansowania może być wypłacona w</w:t>
      </w:r>
      <w:r w:rsidR="00746570">
        <w:t xml:space="preserve"> </w:t>
      </w:r>
      <w:r w:rsidRPr="00CC5646">
        <w:t>terminie do dnia 31</w:t>
      </w:r>
      <w:r w:rsidR="00746570">
        <w:t xml:space="preserve"> </w:t>
      </w:r>
      <w:r w:rsidRPr="00CC5646">
        <w:t>grudnia 2021</w:t>
      </w:r>
      <w:r w:rsidR="00746570">
        <w:t xml:space="preserve"> </w:t>
      </w:r>
      <w:r w:rsidRPr="00CC5646">
        <w:t>r.</w:t>
      </w:r>
      <w:r w:rsidR="00D24856" w:rsidRPr="00CC5646">
        <w:t>”</w:t>
      </w:r>
      <w:r w:rsidRPr="00CC5646">
        <w:t>;</w:t>
      </w:r>
    </w:p>
    <w:p w14:paraId="3BCADC89" w14:textId="23A1BF57" w:rsidR="00550A51" w:rsidRPr="00CC5646" w:rsidRDefault="00550A51" w:rsidP="00550A51">
      <w:pPr>
        <w:pStyle w:val="PKTpunkt"/>
      </w:pPr>
      <w:r w:rsidRPr="00CC5646">
        <w:t>5)</w:t>
      </w:r>
      <w:r w:rsidRPr="00CC5646">
        <w:tab/>
        <w:t>w</w:t>
      </w:r>
      <w:r w:rsidR="00D24856" w:rsidRPr="00CC5646">
        <w:t xml:space="preserve"> art.</w:t>
      </w:r>
      <w:r w:rsidR="00746570">
        <w:t xml:space="preserve"> </w:t>
      </w:r>
      <w:r w:rsidRPr="00CC5646">
        <w:t>15gj</w:t>
      </w:r>
      <w:r w:rsidR="00D24856" w:rsidRPr="00CC5646">
        <w:t xml:space="preserve"> w</w:t>
      </w:r>
      <w:r w:rsidR="00746570">
        <w:t xml:space="preserve"> </w:t>
      </w:r>
      <w:r w:rsidR="00D24856" w:rsidRPr="00CC5646">
        <w:t>ust.</w:t>
      </w:r>
      <w:r w:rsidR="00746570">
        <w:t xml:space="preserve"> </w:t>
      </w:r>
      <w:r w:rsidRPr="00CC5646">
        <w:t>3</w:t>
      </w:r>
      <w:r w:rsidR="00746570">
        <w:t xml:space="preserve"> </w:t>
      </w:r>
      <w:r w:rsidRPr="00CC5646">
        <w:t xml:space="preserve">wyrazy </w:t>
      </w:r>
      <w:r w:rsidR="00D24856" w:rsidRPr="00CC5646">
        <w:t>„</w:t>
      </w:r>
      <w:r w:rsidRPr="00CC5646">
        <w:t>umorzenia lub rozłożenia na raty, o</w:t>
      </w:r>
      <w:r w:rsidR="00746570">
        <w:t xml:space="preserve"> </w:t>
      </w:r>
      <w:r w:rsidRPr="00CC5646">
        <w:t>którym mowa</w:t>
      </w:r>
      <w:r w:rsidR="00D24856" w:rsidRPr="00CC5646">
        <w:t>”</w:t>
      </w:r>
      <w:r w:rsidRPr="00CC5646">
        <w:t xml:space="preserve"> zastępuje się wyrazami </w:t>
      </w:r>
      <w:r w:rsidR="00D24856" w:rsidRPr="00CC5646">
        <w:t>„</w:t>
      </w:r>
      <w:r w:rsidRPr="00CC5646">
        <w:t>umorzenia, odroczenia terminu lub rozłożenia na raty, o</w:t>
      </w:r>
      <w:r w:rsidR="00746570">
        <w:t xml:space="preserve"> </w:t>
      </w:r>
      <w:r w:rsidRPr="00CC5646">
        <w:t>których mowa</w:t>
      </w:r>
      <w:r w:rsidR="00D24856" w:rsidRPr="00CC5646">
        <w:t>”</w:t>
      </w:r>
      <w:r w:rsidRPr="00CC5646">
        <w:t>;</w:t>
      </w:r>
    </w:p>
    <w:p w14:paraId="707B44B1" w14:textId="2DCF50E4" w:rsidR="00550A51" w:rsidRPr="00CC5646" w:rsidRDefault="00550A51" w:rsidP="00CC5646">
      <w:pPr>
        <w:pStyle w:val="PKTpunkt"/>
        <w:keepNext/>
      </w:pPr>
      <w:r w:rsidRPr="00CC5646">
        <w:t>6)</w:t>
      </w:r>
      <w:r w:rsidRPr="00CC5646">
        <w:tab/>
        <w:t>w</w:t>
      </w:r>
      <w:r w:rsidR="00D24856" w:rsidRPr="00CC5646">
        <w:t xml:space="preserve"> art.</w:t>
      </w:r>
      <w:r w:rsidR="00746570">
        <w:t xml:space="preserve"> </w:t>
      </w:r>
      <w:r w:rsidRPr="00CC5646">
        <w:t>15ka:</w:t>
      </w:r>
    </w:p>
    <w:p w14:paraId="44071ABC" w14:textId="53F0B3A8" w:rsidR="00550A51" w:rsidRPr="00CC5646" w:rsidRDefault="00550A51" w:rsidP="00CC5646">
      <w:pPr>
        <w:pStyle w:val="LITlitera"/>
        <w:keepNext/>
      </w:pPr>
      <w:r w:rsidRPr="00CC5646">
        <w:t>a)</w:t>
      </w:r>
      <w:r w:rsidRPr="00CC5646">
        <w:tab/>
        <w:t xml:space="preserve">ust. </w:t>
      </w:r>
      <w:r w:rsidR="00D24856" w:rsidRPr="00CC5646">
        <w:t>7 i</w:t>
      </w:r>
      <w:r w:rsidR="00746570">
        <w:t xml:space="preserve"> </w:t>
      </w:r>
      <w:r w:rsidR="00D24856" w:rsidRPr="00CC5646">
        <w:t>8</w:t>
      </w:r>
      <w:r w:rsidR="00746570">
        <w:t xml:space="preserve"> </w:t>
      </w:r>
      <w:r w:rsidRPr="00CC5646">
        <w:t>otrzymują brzmienie:</w:t>
      </w:r>
    </w:p>
    <w:p w14:paraId="5F996F71" w14:textId="19AB7239" w:rsidR="00550A51" w:rsidRPr="00CC5646" w:rsidRDefault="00D24856" w:rsidP="00550A51">
      <w:pPr>
        <w:pStyle w:val="ZLITUSTzmustliter"/>
      </w:pPr>
      <w:r w:rsidRPr="00CC5646">
        <w:t>„</w:t>
      </w:r>
      <w:r w:rsidR="00550A51" w:rsidRPr="00CC5646">
        <w:t>7. Wniosek organizatora turystyki dotyczy umów, od których podróżni odstąpili</w:t>
      </w:r>
      <w:r w:rsidRPr="00CC5646">
        <w:t xml:space="preserve"> w</w:t>
      </w:r>
      <w:r w:rsidR="00746570">
        <w:t xml:space="preserve"> </w:t>
      </w:r>
      <w:r w:rsidR="00550A51" w:rsidRPr="00CC5646">
        <w:t>trybie</w:t>
      </w:r>
      <w:r w:rsidRPr="00CC5646">
        <w:t xml:space="preserve"> art.</w:t>
      </w:r>
      <w:r w:rsidR="00746570">
        <w:t xml:space="preserve"> </w:t>
      </w:r>
      <w:r w:rsidR="00550A51" w:rsidRPr="00CC5646">
        <w:t>4</w:t>
      </w:r>
      <w:r w:rsidRPr="00CC5646">
        <w:t>7 ust.</w:t>
      </w:r>
      <w:r w:rsidR="00746570">
        <w:t xml:space="preserve"> </w:t>
      </w:r>
      <w:r w:rsidRPr="00CC5646">
        <w:t>4</w:t>
      </w:r>
      <w:r w:rsidR="00746570">
        <w:t xml:space="preserve"> </w:t>
      </w:r>
      <w:r w:rsidR="00550A51" w:rsidRPr="00CC5646">
        <w:t>ustawy</w:t>
      </w:r>
      <w:r w:rsidRPr="00CC5646">
        <w:t xml:space="preserve"> z</w:t>
      </w:r>
      <w:r w:rsidR="00746570">
        <w:t xml:space="preserve"> </w:t>
      </w:r>
      <w:r w:rsidR="00550A51" w:rsidRPr="00CC5646">
        <w:t>dnia 2</w:t>
      </w:r>
      <w:r w:rsidRPr="00CC5646">
        <w:t>4</w:t>
      </w:r>
      <w:r w:rsidR="00746570">
        <w:t xml:space="preserve"> </w:t>
      </w:r>
      <w:r w:rsidR="00550A51" w:rsidRPr="00CC5646">
        <w:t>listopada 201</w:t>
      </w:r>
      <w:r w:rsidRPr="00CC5646">
        <w:t>7</w:t>
      </w:r>
      <w:r w:rsidR="00746570">
        <w:t xml:space="preserve"> </w:t>
      </w:r>
      <w:r w:rsidR="00550A51" w:rsidRPr="00CC5646">
        <w:t>r.</w:t>
      </w:r>
      <w:r w:rsidRPr="00CC5646">
        <w:t xml:space="preserve"> o</w:t>
      </w:r>
      <w:r w:rsidR="00746570">
        <w:t xml:space="preserve"> </w:t>
      </w:r>
      <w:r w:rsidR="00550A51" w:rsidRPr="00CC5646">
        <w:t>imprezach turystycznych</w:t>
      </w:r>
      <w:r w:rsidRPr="00CC5646">
        <w:t xml:space="preserve"> i</w:t>
      </w:r>
      <w:r w:rsidR="00746570">
        <w:t xml:space="preserve"> </w:t>
      </w:r>
      <w:r w:rsidR="00550A51" w:rsidRPr="00CC5646">
        <w:t>powiązanych usługach turystycznych oraz umów rozwiązanych</w:t>
      </w:r>
      <w:r w:rsidRPr="00CC5646">
        <w:t xml:space="preserve"> z</w:t>
      </w:r>
      <w:r w:rsidR="00D74B57">
        <w:t> </w:t>
      </w:r>
      <w:r w:rsidR="00550A51" w:rsidRPr="00CC5646">
        <w:t>podróżnymi</w:t>
      </w:r>
      <w:r w:rsidRPr="00CC5646">
        <w:t xml:space="preserve"> w</w:t>
      </w:r>
      <w:r w:rsidR="00746570">
        <w:t xml:space="preserve"> </w:t>
      </w:r>
      <w:r w:rsidR="00550A51" w:rsidRPr="00CC5646">
        <w:t>trybie</w:t>
      </w:r>
      <w:r w:rsidRPr="00CC5646">
        <w:t xml:space="preserve"> art.</w:t>
      </w:r>
      <w:r w:rsidR="00746570">
        <w:t xml:space="preserve"> </w:t>
      </w:r>
      <w:r w:rsidR="00550A51" w:rsidRPr="00CC5646">
        <w:t>4</w:t>
      </w:r>
      <w:r w:rsidRPr="00CC5646">
        <w:t>7 ust.</w:t>
      </w:r>
      <w:r w:rsidR="00746570">
        <w:t xml:space="preserve"> </w:t>
      </w:r>
      <w:r w:rsidRPr="00CC5646">
        <w:t>5 pkt</w:t>
      </w:r>
      <w:r w:rsidR="00746570">
        <w:t xml:space="preserve"> </w:t>
      </w:r>
      <w:r w:rsidRPr="00CC5646">
        <w:t>2</w:t>
      </w:r>
      <w:r w:rsidR="00746570">
        <w:t xml:space="preserve"> </w:t>
      </w:r>
      <w:r w:rsidR="00550A51" w:rsidRPr="00CC5646">
        <w:t xml:space="preserve">tej ustawy, które to odstąpienie od umowy </w:t>
      </w:r>
      <w:r w:rsidR="00550A51" w:rsidRPr="00CC5646">
        <w:lastRenderedPageBreak/>
        <w:t>lub rozwiązanie umowy pozostaje</w:t>
      </w:r>
      <w:r w:rsidRPr="00CC5646">
        <w:t xml:space="preserve"> w</w:t>
      </w:r>
      <w:r w:rsidR="00746570">
        <w:t xml:space="preserve"> </w:t>
      </w:r>
      <w:r w:rsidR="00550A51" w:rsidRPr="00CC5646">
        <w:t>bezpośrednim związku</w:t>
      </w:r>
      <w:r w:rsidRPr="00CC5646">
        <w:t xml:space="preserve"> z</w:t>
      </w:r>
      <w:r w:rsidR="00746570">
        <w:t xml:space="preserve"> </w:t>
      </w:r>
      <w:r w:rsidR="00550A51" w:rsidRPr="00CC5646">
        <w:t>wybuchem epidemii wirusa SARS</w:t>
      </w:r>
      <w:r w:rsidR="008814E7">
        <w:t>-</w:t>
      </w:r>
      <w:r w:rsidR="00550A51" w:rsidRPr="00CC5646">
        <w:t>CoV</w:t>
      </w:r>
      <w:r w:rsidR="008814E7">
        <w:t>-</w:t>
      </w:r>
      <w:r w:rsidR="00550A51" w:rsidRPr="00CC5646">
        <w:t>2,</w:t>
      </w:r>
      <w:r w:rsidRPr="00CC5646">
        <w:t xml:space="preserve"> a</w:t>
      </w:r>
      <w:r w:rsidR="00746570">
        <w:t xml:space="preserve"> </w:t>
      </w:r>
      <w:r w:rsidR="00550A51" w:rsidRPr="00CC5646">
        <w:t>organizator turystyki nie dokonał zwrotu wpłat wniesionych przez podróżnego lub podróżny nie wyraził zgody na otrzymanie</w:t>
      </w:r>
      <w:r w:rsidRPr="00CC5646">
        <w:t xml:space="preserve"> w</w:t>
      </w:r>
      <w:r w:rsidR="00746570">
        <w:t xml:space="preserve"> </w:t>
      </w:r>
      <w:r w:rsidR="00550A51" w:rsidRPr="00CC5646">
        <w:t>zamian od organizatora turystyki vouchera,</w:t>
      </w:r>
      <w:r w:rsidRPr="00CC5646">
        <w:t xml:space="preserve"> o</w:t>
      </w:r>
      <w:r w:rsidR="00746570">
        <w:t xml:space="preserve"> </w:t>
      </w:r>
      <w:r w:rsidR="00550A51" w:rsidRPr="00CC5646">
        <w:t>którym mowa</w:t>
      </w:r>
      <w:r w:rsidRPr="00CC5646">
        <w:t xml:space="preserve"> w</w:t>
      </w:r>
      <w:r w:rsidR="00746570">
        <w:t xml:space="preserve"> </w:t>
      </w:r>
      <w:r w:rsidRPr="00CC5646">
        <w:t>art.</w:t>
      </w:r>
      <w:r w:rsidR="00746570">
        <w:t xml:space="preserve"> </w:t>
      </w:r>
      <w:r w:rsidR="00550A51" w:rsidRPr="00CC5646">
        <w:t>15k</w:t>
      </w:r>
      <w:r w:rsidRPr="00CC5646">
        <w:t xml:space="preserve"> ust.</w:t>
      </w:r>
      <w:r w:rsidR="00746570">
        <w:t xml:space="preserve"> </w:t>
      </w:r>
      <w:r w:rsidR="00550A51" w:rsidRPr="00CC5646">
        <w:t>2.</w:t>
      </w:r>
    </w:p>
    <w:p w14:paraId="1C553764" w14:textId="77777777" w:rsidR="00550A51" w:rsidRPr="00CC5646" w:rsidRDefault="00550A51" w:rsidP="00CC5646">
      <w:pPr>
        <w:pStyle w:val="ZLITUSTzmustliter"/>
        <w:keepNext/>
      </w:pPr>
      <w:r w:rsidRPr="00CC5646">
        <w:t>8. Wniosek organizatora turystyki zawiera:</w:t>
      </w:r>
    </w:p>
    <w:p w14:paraId="0C3ABC0A" w14:textId="745C59F1" w:rsidR="00550A51" w:rsidRPr="00CC5646" w:rsidRDefault="00550A51" w:rsidP="00550A51">
      <w:pPr>
        <w:pStyle w:val="ZLITPKTzmpktliter"/>
      </w:pPr>
      <w:r w:rsidRPr="00CC5646">
        <w:t>1)</w:t>
      </w:r>
      <w:r w:rsidR="00B0365A">
        <w:tab/>
      </w:r>
      <w:r w:rsidRPr="00CC5646">
        <w:t>imiona</w:t>
      </w:r>
      <w:r w:rsidR="00D24856" w:rsidRPr="00CC5646">
        <w:t xml:space="preserve"> i</w:t>
      </w:r>
      <w:r w:rsidR="00746570">
        <w:t xml:space="preserve"> </w:t>
      </w:r>
      <w:r w:rsidRPr="00CC5646">
        <w:t>nazwiska podróżnych, którzy zawarli umowy</w:t>
      </w:r>
      <w:r w:rsidR="00D24856" w:rsidRPr="00CC5646">
        <w:t xml:space="preserve"> o</w:t>
      </w:r>
      <w:r w:rsidR="00746570">
        <w:t xml:space="preserve"> </w:t>
      </w:r>
      <w:r w:rsidRPr="00CC5646">
        <w:t>udział</w:t>
      </w:r>
      <w:r w:rsidR="00D24856" w:rsidRPr="00CC5646">
        <w:t xml:space="preserve"> w</w:t>
      </w:r>
      <w:r w:rsidR="00746570">
        <w:t xml:space="preserve"> </w:t>
      </w:r>
      <w:r w:rsidRPr="00CC5646">
        <w:t>imprezie turystycznej, lub firmy (nazwy) przedsiębiorców</w:t>
      </w:r>
      <w:r w:rsidR="00D24856" w:rsidRPr="00CC5646">
        <w:t xml:space="preserve"> i</w:t>
      </w:r>
      <w:r w:rsidR="00746570">
        <w:t xml:space="preserve"> </w:t>
      </w:r>
      <w:r w:rsidRPr="00CC5646">
        <w:t>innych podmiotów, którzy zawarli umowy</w:t>
      </w:r>
      <w:r w:rsidR="00D24856" w:rsidRPr="00CC5646">
        <w:t xml:space="preserve"> o</w:t>
      </w:r>
      <w:r w:rsidR="00746570">
        <w:t xml:space="preserve"> </w:t>
      </w:r>
      <w:r w:rsidRPr="00CC5646">
        <w:t>udział</w:t>
      </w:r>
      <w:r w:rsidR="00D24856" w:rsidRPr="00CC5646">
        <w:t xml:space="preserve"> w</w:t>
      </w:r>
      <w:r w:rsidR="00746570">
        <w:t xml:space="preserve"> </w:t>
      </w:r>
      <w:r w:rsidRPr="00CC5646">
        <w:t>imprezie turystycznej na rzecz podróżnych;</w:t>
      </w:r>
    </w:p>
    <w:p w14:paraId="444C94C3" w14:textId="6149C481" w:rsidR="00550A51" w:rsidRPr="00CC5646" w:rsidRDefault="00550A51" w:rsidP="00550A51">
      <w:pPr>
        <w:pStyle w:val="ZLITPKTzmpktliter"/>
      </w:pPr>
      <w:r w:rsidRPr="00CC5646">
        <w:t>2)</w:t>
      </w:r>
      <w:r w:rsidR="00B0365A">
        <w:tab/>
      </w:r>
      <w:r w:rsidRPr="00CC5646">
        <w:t>numer PESEL,</w:t>
      </w:r>
      <w:r w:rsidR="00D24856" w:rsidRPr="00CC5646">
        <w:t xml:space="preserve"> a</w:t>
      </w:r>
      <w:r w:rsidR="00746570">
        <w:t xml:space="preserve"> </w:t>
      </w:r>
      <w:r w:rsidR="00D24856" w:rsidRPr="00CC5646">
        <w:t>w</w:t>
      </w:r>
      <w:r w:rsidR="00746570">
        <w:t xml:space="preserve"> </w:t>
      </w:r>
      <w:r w:rsidRPr="00CC5646">
        <w:t xml:space="preserve">przypadku gdy nie nadano numeru PESEL </w:t>
      </w:r>
      <w:r w:rsidR="00813598">
        <w:t>–</w:t>
      </w:r>
      <w:r w:rsidR="00D24856" w:rsidRPr="00CC5646">
        <w:t xml:space="preserve"> </w:t>
      </w:r>
      <w:r w:rsidRPr="00CC5646">
        <w:t>rodzaj, numer</w:t>
      </w:r>
      <w:r w:rsidR="00D24856" w:rsidRPr="00CC5646">
        <w:t xml:space="preserve"> i</w:t>
      </w:r>
      <w:r w:rsidR="00746570">
        <w:t xml:space="preserve"> </w:t>
      </w:r>
      <w:r w:rsidRPr="00CC5646">
        <w:t>serię dokumentu potwierdzającego tożsamość;</w:t>
      </w:r>
    </w:p>
    <w:p w14:paraId="48F3E178" w14:textId="660473DC" w:rsidR="00550A51" w:rsidRPr="00CC5646" w:rsidRDefault="00550A51" w:rsidP="00550A51">
      <w:pPr>
        <w:pStyle w:val="ZLITPKTzmpktliter"/>
      </w:pPr>
      <w:r w:rsidRPr="00CC5646">
        <w:t>3)</w:t>
      </w:r>
      <w:r w:rsidR="00B0365A">
        <w:tab/>
      </w:r>
      <w:r w:rsidRPr="00CC5646">
        <w:t xml:space="preserve">numer NIP </w:t>
      </w:r>
      <w:r w:rsidR="00813598">
        <w:t>–</w:t>
      </w:r>
      <w:r w:rsidR="00D24856" w:rsidRPr="00CC5646">
        <w:t xml:space="preserve"> w</w:t>
      </w:r>
      <w:r w:rsidR="00746570">
        <w:t xml:space="preserve"> </w:t>
      </w:r>
      <w:r w:rsidRPr="00CC5646">
        <w:t>przypadku podmiotów innych niż osoby fizyczne;</w:t>
      </w:r>
    </w:p>
    <w:p w14:paraId="4F1D9042" w14:textId="38719083" w:rsidR="00550A51" w:rsidRPr="00CC5646" w:rsidRDefault="00550A51" w:rsidP="00550A51">
      <w:pPr>
        <w:pStyle w:val="ZLITPKTzmpktliter"/>
      </w:pPr>
      <w:r w:rsidRPr="00CC5646">
        <w:t>4)</w:t>
      </w:r>
      <w:r w:rsidR="00B0365A">
        <w:tab/>
      </w:r>
      <w:r w:rsidRPr="00CC5646">
        <w:t>numer rezerwacji lub umowy</w:t>
      </w:r>
      <w:r w:rsidR="00D24856" w:rsidRPr="00CC5646">
        <w:t xml:space="preserve"> o</w:t>
      </w:r>
      <w:r w:rsidR="00746570">
        <w:t xml:space="preserve"> </w:t>
      </w:r>
      <w:r w:rsidRPr="00CC5646">
        <w:t>udział</w:t>
      </w:r>
      <w:r w:rsidR="00D24856" w:rsidRPr="00CC5646">
        <w:t xml:space="preserve"> w</w:t>
      </w:r>
      <w:r w:rsidR="00746570">
        <w:t xml:space="preserve"> </w:t>
      </w:r>
      <w:r w:rsidRPr="00CC5646">
        <w:t>imprezie turystycznej,</w:t>
      </w:r>
      <w:r w:rsidR="00D24856" w:rsidRPr="00CC5646">
        <w:t xml:space="preserve"> o</w:t>
      </w:r>
      <w:r w:rsidR="00746570">
        <w:t xml:space="preserve"> </w:t>
      </w:r>
      <w:r w:rsidRPr="00CC5646">
        <w:t>ile posiada;</w:t>
      </w:r>
    </w:p>
    <w:p w14:paraId="3C3421BF" w14:textId="77C1D52B" w:rsidR="00550A51" w:rsidRPr="00CC5646" w:rsidRDefault="00550A51" w:rsidP="00550A51">
      <w:pPr>
        <w:pStyle w:val="ZLITPKTzmpktliter"/>
      </w:pPr>
      <w:r w:rsidRPr="00CC5646">
        <w:t>5)</w:t>
      </w:r>
      <w:r w:rsidR="00B0365A">
        <w:tab/>
      </w:r>
      <w:r w:rsidRPr="00CC5646">
        <w:t>datę zawarcia umowy</w:t>
      </w:r>
      <w:r w:rsidR="00D24856" w:rsidRPr="00CC5646">
        <w:t xml:space="preserve"> o</w:t>
      </w:r>
      <w:r w:rsidR="00746570">
        <w:t xml:space="preserve"> </w:t>
      </w:r>
      <w:r w:rsidRPr="00CC5646">
        <w:t>udział</w:t>
      </w:r>
      <w:r w:rsidR="00D24856" w:rsidRPr="00CC5646">
        <w:t xml:space="preserve"> w</w:t>
      </w:r>
      <w:r w:rsidR="00746570">
        <w:t xml:space="preserve"> </w:t>
      </w:r>
      <w:r w:rsidRPr="00CC5646">
        <w:t>imprezie turystycznej;</w:t>
      </w:r>
    </w:p>
    <w:p w14:paraId="36FF7A33" w14:textId="621BBBD2" w:rsidR="00550A51" w:rsidRPr="00CC5646" w:rsidRDefault="00550A51" w:rsidP="00550A51">
      <w:pPr>
        <w:pStyle w:val="ZLITPKTzmpktliter"/>
      </w:pPr>
      <w:r w:rsidRPr="00CC5646">
        <w:t>6)</w:t>
      </w:r>
      <w:r w:rsidR="00B0365A">
        <w:tab/>
      </w:r>
      <w:r w:rsidRPr="00CC5646">
        <w:t>datę rozpoczęcia imprezy turystycznej;</w:t>
      </w:r>
    </w:p>
    <w:p w14:paraId="01FFB9E4" w14:textId="5D014207" w:rsidR="00550A51" w:rsidRPr="00CC5646" w:rsidRDefault="00550A51" w:rsidP="00550A51">
      <w:pPr>
        <w:pStyle w:val="ZLITPKTzmpktliter"/>
      </w:pPr>
      <w:r w:rsidRPr="00CC5646">
        <w:t>7)</w:t>
      </w:r>
      <w:r w:rsidR="00B0365A">
        <w:tab/>
      </w:r>
      <w:r w:rsidRPr="00CC5646">
        <w:t>liczbę podróżnych objętych umową</w:t>
      </w:r>
      <w:r w:rsidR="00D24856" w:rsidRPr="00CC5646">
        <w:t xml:space="preserve"> o</w:t>
      </w:r>
      <w:r w:rsidR="00746570">
        <w:t xml:space="preserve"> </w:t>
      </w:r>
      <w:r w:rsidRPr="00CC5646">
        <w:t>udział</w:t>
      </w:r>
      <w:r w:rsidR="00D24856" w:rsidRPr="00CC5646">
        <w:t xml:space="preserve"> w</w:t>
      </w:r>
      <w:r w:rsidR="00746570">
        <w:t xml:space="preserve"> </w:t>
      </w:r>
      <w:r w:rsidRPr="00CC5646">
        <w:t>imprezie turystycznej;</w:t>
      </w:r>
    </w:p>
    <w:p w14:paraId="4A8B1E9E" w14:textId="144EDF1C" w:rsidR="00550A51" w:rsidRPr="00CC5646" w:rsidRDefault="00550A51" w:rsidP="00550A51">
      <w:pPr>
        <w:pStyle w:val="ZLITPKTzmpktliter"/>
      </w:pPr>
      <w:r w:rsidRPr="00CC5646">
        <w:t>8)</w:t>
      </w:r>
      <w:r w:rsidR="00B0365A">
        <w:tab/>
      </w:r>
      <w:r w:rsidRPr="00CC5646">
        <w:t>miejsce lub trasę wykonania umowy</w:t>
      </w:r>
      <w:r w:rsidR="00D24856" w:rsidRPr="00CC5646">
        <w:t xml:space="preserve"> o</w:t>
      </w:r>
      <w:r w:rsidR="00746570">
        <w:t xml:space="preserve"> </w:t>
      </w:r>
      <w:r w:rsidRPr="00CC5646">
        <w:t>udział</w:t>
      </w:r>
      <w:r w:rsidR="00D24856" w:rsidRPr="00CC5646">
        <w:t xml:space="preserve"> w</w:t>
      </w:r>
      <w:r w:rsidR="00746570">
        <w:t xml:space="preserve"> </w:t>
      </w:r>
      <w:r w:rsidRPr="00CC5646">
        <w:t>imprezie turystycznej;</w:t>
      </w:r>
    </w:p>
    <w:p w14:paraId="5622757B" w14:textId="6C613C6A" w:rsidR="00550A51" w:rsidRPr="00CC5646" w:rsidRDefault="00550A51" w:rsidP="00550A51">
      <w:pPr>
        <w:pStyle w:val="ZLITPKTzmpktliter"/>
      </w:pPr>
      <w:r w:rsidRPr="00CC5646">
        <w:t>9)</w:t>
      </w:r>
      <w:r w:rsidR="00B0365A">
        <w:tab/>
      </w:r>
      <w:r w:rsidRPr="00CC5646">
        <w:t>datę powiadomienia przez podróżnego</w:t>
      </w:r>
      <w:r w:rsidR="00D24856" w:rsidRPr="00CC5646">
        <w:t xml:space="preserve"> o</w:t>
      </w:r>
      <w:r w:rsidR="00746570">
        <w:t xml:space="preserve"> </w:t>
      </w:r>
      <w:r w:rsidRPr="00CC5646">
        <w:t>odstąpieniu od umowy</w:t>
      </w:r>
      <w:r w:rsidR="00D24856" w:rsidRPr="00CC5646">
        <w:t xml:space="preserve"> o</w:t>
      </w:r>
      <w:r w:rsidR="00746570">
        <w:t xml:space="preserve"> </w:t>
      </w:r>
      <w:r w:rsidRPr="00CC5646">
        <w:t>udział</w:t>
      </w:r>
      <w:r w:rsidR="00D24856" w:rsidRPr="00CC5646">
        <w:t xml:space="preserve"> w</w:t>
      </w:r>
      <w:r w:rsidR="006F6B49">
        <w:t> </w:t>
      </w:r>
      <w:r w:rsidRPr="00CC5646">
        <w:t>imprezie turystycznej lub powiadomienia</w:t>
      </w:r>
      <w:r w:rsidR="00D24856" w:rsidRPr="00CC5646">
        <w:t xml:space="preserve"> o</w:t>
      </w:r>
      <w:r w:rsidR="00746570">
        <w:t xml:space="preserve"> </w:t>
      </w:r>
      <w:r w:rsidRPr="00CC5646">
        <w:t>rozwiązaniu umowy</w:t>
      </w:r>
      <w:r w:rsidR="00D24856" w:rsidRPr="00CC5646">
        <w:t xml:space="preserve"> o</w:t>
      </w:r>
      <w:r w:rsidR="00746570">
        <w:t xml:space="preserve"> </w:t>
      </w:r>
      <w:r w:rsidRPr="00CC5646">
        <w:t>udział</w:t>
      </w:r>
      <w:r w:rsidR="00D24856" w:rsidRPr="00CC5646">
        <w:t xml:space="preserve"> w</w:t>
      </w:r>
      <w:r w:rsidR="006F6B49">
        <w:t> </w:t>
      </w:r>
      <w:r w:rsidRPr="00CC5646">
        <w:t>imprezie turystycznej przez organizatora turystyki;</w:t>
      </w:r>
    </w:p>
    <w:p w14:paraId="0301D79D" w14:textId="03DC0BAF" w:rsidR="00550A51" w:rsidRPr="00CC5646" w:rsidRDefault="00550A51" w:rsidP="00550A51">
      <w:pPr>
        <w:pStyle w:val="ZLITPKTzmpktliter"/>
      </w:pPr>
      <w:r w:rsidRPr="00CC5646">
        <w:t>10)</w:t>
      </w:r>
      <w:r w:rsidR="00B0365A">
        <w:tab/>
      </w:r>
      <w:r w:rsidRPr="00CC5646">
        <w:t>terminy</w:t>
      </w:r>
      <w:r w:rsidR="00D24856" w:rsidRPr="00CC5646">
        <w:t xml:space="preserve"> i</w:t>
      </w:r>
      <w:r w:rsidR="00746570">
        <w:t xml:space="preserve"> </w:t>
      </w:r>
      <w:r w:rsidRPr="00CC5646">
        <w:t>wysokość dokonanych wpłat;</w:t>
      </w:r>
    </w:p>
    <w:p w14:paraId="78B95309" w14:textId="2BB8DA12" w:rsidR="00550A51" w:rsidRPr="00CC5646" w:rsidRDefault="00550A51" w:rsidP="00550A51">
      <w:pPr>
        <w:pStyle w:val="ZLITPKTzmpktliter"/>
      </w:pPr>
      <w:r w:rsidRPr="00CC5646">
        <w:t>11)</w:t>
      </w:r>
      <w:r w:rsidR="00B0365A">
        <w:tab/>
      </w:r>
      <w:r w:rsidRPr="00CC5646">
        <w:t>kwotę należną do zwrotu;</w:t>
      </w:r>
    </w:p>
    <w:p w14:paraId="78B37887" w14:textId="53DDA772" w:rsidR="00550A51" w:rsidRPr="00CC5646" w:rsidRDefault="00550A51" w:rsidP="00550A51">
      <w:pPr>
        <w:pStyle w:val="ZLITPKTzmpktliter"/>
      </w:pPr>
      <w:r w:rsidRPr="00CC5646">
        <w:t>12)</w:t>
      </w:r>
      <w:r w:rsidR="00B0365A">
        <w:tab/>
      </w:r>
      <w:r w:rsidRPr="00CC5646">
        <w:t>termin</w:t>
      </w:r>
      <w:r w:rsidR="00D24856" w:rsidRPr="00CC5646">
        <w:t xml:space="preserve"> i</w:t>
      </w:r>
      <w:r w:rsidR="00746570">
        <w:t xml:space="preserve"> </w:t>
      </w:r>
      <w:r w:rsidRPr="00CC5646">
        <w:t>wysokość zwrotu wpłat podróżnemu, jeśli zwrot został dokonany;</w:t>
      </w:r>
    </w:p>
    <w:p w14:paraId="1823D858" w14:textId="44499E16" w:rsidR="00550A51" w:rsidRPr="00CC5646" w:rsidRDefault="00550A51" w:rsidP="00550A51">
      <w:pPr>
        <w:pStyle w:val="ZLITPKTzmpktliter"/>
      </w:pPr>
      <w:r w:rsidRPr="00CC5646">
        <w:t>13)</w:t>
      </w:r>
      <w:r w:rsidR="00B0365A">
        <w:tab/>
      </w:r>
      <w:r w:rsidRPr="00CC5646">
        <w:t>numer rachunku bankowego podróżnego lub rachunku</w:t>
      </w:r>
      <w:r w:rsidR="00D24856" w:rsidRPr="00CC5646">
        <w:t xml:space="preserve"> w</w:t>
      </w:r>
      <w:r w:rsidR="00746570">
        <w:t xml:space="preserve"> </w:t>
      </w:r>
      <w:r w:rsidRPr="00CC5646">
        <w:t>spółdzielczej kasie oszczędnościowo</w:t>
      </w:r>
      <w:r w:rsidR="008814E7">
        <w:t>-</w:t>
      </w:r>
      <w:r w:rsidRPr="00CC5646">
        <w:t>kredytowej, na który ma zostać dokonana wypłata;</w:t>
      </w:r>
    </w:p>
    <w:p w14:paraId="322F60D7" w14:textId="2F8DD575" w:rsidR="00550A51" w:rsidRPr="00CC5646" w:rsidRDefault="00550A51" w:rsidP="00550A51">
      <w:pPr>
        <w:pStyle w:val="ZLITPKTzmpktliter"/>
      </w:pPr>
      <w:r w:rsidRPr="00CC5646">
        <w:t>14)</w:t>
      </w:r>
      <w:r w:rsidR="00B0365A">
        <w:tab/>
      </w:r>
      <w:r w:rsidRPr="00CC5646">
        <w:t>numer rachunku bankowego podróżnego lub rachunku</w:t>
      </w:r>
      <w:r w:rsidR="00D24856" w:rsidRPr="00CC5646">
        <w:t xml:space="preserve"> w</w:t>
      </w:r>
      <w:r w:rsidR="00746570">
        <w:t xml:space="preserve"> </w:t>
      </w:r>
      <w:r w:rsidRPr="00CC5646">
        <w:t>spółdzielczej kasie oszczędnościowo</w:t>
      </w:r>
      <w:r w:rsidR="008814E7">
        <w:t>-</w:t>
      </w:r>
      <w:r w:rsidRPr="00CC5646">
        <w:t>kredytowej,</w:t>
      </w:r>
      <w:r w:rsidR="00D24856" w:rsidRPr="00CC5646">
        <w:t xml:space="preserve"> z</w:t>
      </w:r>
      <w:r w:rsidR="00746570">
        <w:t xml:space="preserve"> </w:t>
      </w:r>
      <w:r w:rsidRPr="00CC5646">
        <w:t>którego została dokonana wpłata należności za imprezę turystyczną,</w:t>
      </w:r>
      <w:r w:rsidR="00D24856" w:rsidRPr="00CC5646">
        <w:t xml:space="preserve"> o</w:t>
      </w:r>
      <w:r w:rsidR="00746570">
        <w:t xml:space="preserve"> </w:t>
      </w:r>
      <w:r w:rsidRPr="00CC5646">
        <w:t>ile dotyczy;</w:t>
      </w:r>
    </w:p>
    <w:p w14:paraId="5EA2ECC6" w14:textId="6C7B5919" w:rsidR="00550A51" w:rsidRPr="00CC5646" w:rsidRDefault="00550A51" w:rsidP="00550A51">
      <w:pPr>
        <w:pStyle w:val="ZLITPKTzmpktliter"/>
      </w:pPr>
      <w:r w:rsidRPr="00CC5646">
        <w:t>15)</w:t>
      </w:r>
      <w:r w:rsidR="00B0365A">
        <w:tab/>
      </w:r>
      <w:r w:rsidRPr="00CC5646">
        <w:t>numer rachunku bankowego lub rachunku</w:t>
      </w:r>
      <w:r w:rsidR="00D24856" w:rsidRPr="00CC5646">
        <w:t xml:space="preserve"> w</w:t>
      </w:r>
      <w:r w:rsidR="00746570">
        <w:t xml:space="preserve"> </w:t>
      </w:r>
      <w:r w:rsidRPr="00CC5646">
        <w:t>spółdzielczej kasie oszczędnościowo</w:t>
      </w:r>
      <w:r w:rsidR="008814E7">
        <w:t>-</w:t>
      </w:r>
      <w:r w:rsidRPr="00CC5646">
        <w:t>kredytowej, na który została dokonana wpłata należności za imprezę turystyczną.</w:t>
      </w:r>
      <w:r w:rsidR="00D24856" w:rsidRPr="00CC5646">
        <w:t>”</w:t>
      </w:r>
      <w:r w:rsidRPr="00CC5646">
        <w:t>,</w:t>
      </w:r>
    </w:p>
    <w:p w14:paraId="2B624B83" w14:textId="32EF622D" w:rsidR="00550A51" w:rsidRPr="00CC5646" w:rsidRDefault="00550A51" w:rsidP="00CC5646">
      <w:pPr>
        <w:pStyle w:val="LITlitera"/>
        <w:keepNext/>
      </w:pPr>
      <w:r w:rsidRPr="00CC5646">
        <w:lastRenderedPageBreak/>
        <w:t>b)</w:t>
      </w:r>
      <w:r w:rsidRPr="00CC5646">
        <w:tab/>
        <w:t>ust. 1</w:t>
      </w:r>
      <w:r w:rsidR="00D24856" w:rsidRPr="00CC5646">
        <w:t>1</w:t>
      </w:r>
      <w:r w:rsidR="00746570">
        <w:t xml:space="preserve"> </w:t>
      </w:r>
      <w:r w:rsidRPr="00CC5646">
        <w:t>otrzymuje brzmienie:</w:t>
      </w:r>
    </w:p>
    <w:p w14:paraId="74F7A36C" w14:textId="32283C3E" w:rsidR="00550A51" w:rsidRPr="00CC5646" w:rsidRDefault="00D24856" w:rsidP="00CC5646">
      <w:pPr>
        <w:pStyle w:val="ZLITUSTzmustliter"/>
        <w:keepNext/>
      </w:pPr>
      <w:r w:rsidRPr="00CC5646">
        <w:t>„</w:t>
      </w:r>
      <w:r w:rsidR="00550A51" w:rsidRPr="00CC5646">
        <w:t>11. Wniosek podróżnego zawiera:</w:t>
      </w:r>
    </w:p>
    <w:p w14:paraId="5B456756" w14:textId="4FE63834" w:rsidR="00550A51" w:rsidRPr="00CC5646" w:rsidRDefault="00550A51" w:rsidP="00550A51">
      <w:pPr>
        <w:pStyle w:val="ZLITPKTzmpktliter"/>
      </w:pPr>
      <w:r w:rsidRPr="00CC5646">
        <w:t>1)</w:t>
      </w:r>
      <w:r w:rsidR="00B0365A">
        <w:tab/>
      </w:r>
      <w:r w:rsidRPr="00CC5646">
        <w:t>imię</w:t>
      </w:r>
      <w:r w:rsidR="00D24856" w:rsidRPr="00CC5646">
        <w:t xml:space="preserve"> i</w:t>
      </w:r>
      <w:r w:rsidR="00746570">
        <w:t xml:space="preserve"> </w:t>
      </w:r>
      <w:r w:rsidRPr="00CC5646">
        <w:t>nazwisko podróżnego, uprawnionego do złożenia wniosku, albo firmę (nazwę) przedsiębiorcy albo innego podmiotu, który zawarł umowę</w:t>
      </w:r>
      <w:r w:rsidR="00D24856" w:rsidRPr="00CC5646">
        <w:t xml:space="preserve"> o</w:t>
      </w:r>
      <w:r w:rsidR="00746570">
        <w:t xml:space="preserve"> </w:t>
      </w:r>
      <w:r w:rsidRPr="00CC5646">
        <w:t>udział</w:t>
      </w:r>
      <w:r w:rsidR="00D24856" w:rsidRPr="00CC5646">
        <w:t xml:space="preserve"> w</w:t>
      </w:r>
      <w:r w:rsidR="008E170B">
        <w:t> </w:t>
      </w:r>
      <w:r w:rsidRPr="00CC5646">
        <w:t>imprezie turystycznej na rzecz podróżnego;</w:t>
      </w:r>
    </w:p>
    <w:p w14:paraId="109A26E3" w14:textId="5693F1DE" w:rsidR="00550A51" w:rsidRPr="00CC5646" w:rsidRDefault="00550A51" w:rsidP="00550A51">
      <w:pPr>
        <w:pStyle w:val="ZLITPKTzmpktliter"/>
      </w:pPr>
      <w:r w:rsidRPr="00CC5646">
        <w:t>2)</w:t>
      </w:r>
      <w:r w:rsidR="00B0365A">
        <w:tab/>
      </w:r>
      <w:r w:rsidRPr="00CC5646">
        <w:t>numer PESEL,</w:t>
      </w:r>
      <w:r w:rsidR="00D24856" w:rsidRPr="00CC5646">
        <w:t xml:space="preserve"> a</w:t>
      </w:r>
      <w:r w:rsidR="00746570">
        <w:t xml:space="preserve"> </w:t>
      </w:r>
      <w:r w:rsidR="00D24856" w:rsidRPr="00CC5646">
        <w:t>w</w:t>
      </w:r>
      <w:r w:rsidR="00746570">
        <w:t xml:space="preserve"> </w:t>
      </w:r>
      <w:r w:rsidRPr="00CC5646">
        <w:t xml:space="preserve">przypadku gdy nie nadano numeru PESEL </w:t>
      </w:r>
      <w:r w:rsidR="00A45983">
        <w:t>–</w:t>
      </w:r>
      <w:r w:rsidR="00D24856" w:rsidRPr="00CC5646">
        <w:t xml:space="preserve"> </w:t>
      </w:r>
      <w:r w:rsidRPr="00CC5646">
        <w:t>rodzaj, numer</w:t>
      </w:r>
      <w:r w:rsidR="00D24856" w:rsidRPr="00CC5646">
        <w:t xml:space="preserve"> i</w:t>
      </w:r>
      <w:r w:rsidR="00746570">
        <w:t xml:space="preserve"> </w:t>
      </w:r>
      <w:r w:rsidRPr="00CC5646">
        <w:t>serię dokumentu potwierdzającego tożsamość;</w:t>
      </w:r>
    </w:p>
    <w:p w14:paraId="04D28160" w14:textId="04B2C292" w:rsidR="00550A51" w:rsidRPr="00CC5646" w:rsidRDefault="00550A51" w:rsidP="00550A51">
      <w:pPr>
        <w:pStyle w:val="ZLITPKTzmpktliter"/>
      </w:pPr>
      <w:r w:rsidRPr="00CC5646">
        <w:t>3)</w:t>
      </w:r>
      <w:r w:rsidR="00B0365A">
        <w:tab/>
      </w:r>
      <w:r w:rsidRPr="00CC5646">
        <w:t xml:space="preserve">numer NIP </w:t>
      </w:r>
      <w:r w:rsidR="00A45983">
        <w:t>–</w:t>
      </w:r>
      <w:r w:rsidR="00D24856" w:rsidRPr="00CC5646">
        <w:t xml:space="preserve"> w</w:t>
      </w:r>
      <w:r w:rsidR="00746570">
        <w:t xml:space="preserve"> </w:t>
      </w:r>
      <w:r w:rsidRPr="00CC5646">
        <w:t>przypadku podmiotów innych niż osoby fizyczne;</w:t>
      </w:r>
    </w:p>
    <w:p w14:paraId="1AB9E81D" w14:textId="796DA929" w:rsidR="00550A51" w:rsidRPr="00CC5646" w:rsidRDefault="00550A51" w:rsidP="00550A51">
      <w:pPr>
        <w:pStyle w:val="ZLITPKTzmpktliter"/>
      </w:pPr>
      <w:r w:rsidRPr="00CC5646">
        <w:t>4)</w:t>
      </w:r>
      <w:r w:rsidR="00B0365A">
        <w:tab/>
      </w:r>
      <w:r w:rsidRPr="00CC5646">
        <w:t>adres zamieszkania,</w:t>
      </w:r>
      <w:r w:rsidR="00D24856" w:rsidRPr="00CC5646">
        <w:t xml:space="preserve"> a</w:t>
      </w:r>
      <w:r w:rsidR="00746570">
        <w:t xml:space="preserve"> </w:t>
      </w:r>
      <w:r w:rsidR="00D24856" w:rsidRPr="00CC5646">
        <w:t>w</w:t>
      </w:r>
      <w:r w:rsidR="00746570">
        <w:t xml:space="preserve"> </w:t>
      </w:r>
      <w:r w:rsidRPr="00CC5646">
        <w:t xml:space="preserve">przypadku osób innych niż osoby fizyczne </w:t>
      </w:r>
      <w:r w:rsidR="00813598">
        <w:t>–</w:t>
      </w:r>
      <w:r w:rsidR="00D24856" w:rsidRPr="00CC5646">
        <w:t xml:space="preserve"> </w:t>
      </w:r>
      <w:r w:rsidRPr="00CC5646">
        <w:t>adres siedziby oraz adres poczty elektronicznej;</w:t>
      </w:r>
    </w:p>
    <w:p w14:paraId="690A68C4" w14:textId="788B27CD" w:rsidR="00550A51" w:rsidRPr="00CC5646" w:rsidRDefault="00550A51" w:rsidP="00550A51">
      <w:pPr>
        <w:pStyle w:val="ZLITPKTzmpktliter"/>
      </w:pPr>
      <w:r w:rsidRPr="00CC5646">
        <w:t>5)</w:t>
      </w:r>
      <w:r w:rsidR="00B0365A">
        <w:tab/>
      </w:r>
      <w:r w:rsidRPr="00CC5646">
        <w:t>nazwę lub firmę organizatora turystyki,</w:t>
      </w:r>
      <w:r w:rsidR="00D24856" w:rsidRPr="00CC5646">
        <w:t xml:space="preserve"> z</w:t>
      </w:r>
      <w:r w:rsidR="00746570">
        <w:t xml:space="preserve"> </w:t>
      </w:r>
      <w:r w:rsidRPr="00CC5646">
        <w:t>którym została zawarta umowa</w:t>
      </w:r>
      <w:r w:rsidR="00D24856" w:rsidRPr="00CC5646">
        <w:t xml:space="preserve"> o</w:t>
      </w:r>
      <w:r w:rsidR="008E170B">
        <w:t> </w:t>
      </w:r>
      <w:r w:rsidRPr="00CC5646">
        <w:t>udział</w:t>
      </w:r>
      <w:r w:rsidR="00D24856" w:rsidRPr="00CC5646">
        <w:t xml:space="preserve"> w</w:t>
      </w:r>
      <w:r w:rsidR="00746570">
        <w:t xml:space="preserve"> </w:t>
      </w:r>
      <w:r w:rsidRPr="00CC5646">
        <w:t>imprezie turystycznej;</w:t>
      </w:r>
    </w:p>
    <w:p w14:paraId="4F6204F0" w14:textId="2F7BBB7F" w:rsidR="00550A51" w:rsidRPr="00CC5646" w:rsidRDefault="00550A51" w:rsidP="00550A51">
      <w:pPr>
        <w:pStyle w:val="ZLITPKTzmpktliter"/>
      </w:pPr>
      <w:r w:rsidRPr="00CC5646">
        <w:t>6)</w:t>
      </w:r>
      <w:r w:rsidR="00B0365A">
        <w:tab/>
      </w:r>
      <w:r w:rsidRPr="00CC5646">
        <w:t>numer rezerwacji lub umowy</w:t>
      </w:r>
      <w:r w:rsidR="00D24856" w:rsidRPr="00CC5646">
        <w:t xml:space="preserve"> o</w:t>
      </w:r>
      <w:r w:rsidR="00746570">
        <w:t xml:space="preserve"> </w:t>
      </w:r>
      <w:r w:rsidRPr="00CC5646">
        <w:t>udział</w:t>
      </w:r>
      <w:r w:rsidR="00D24856" w:rsidRPr="00CC5646">
        <w:t xml:space="preserve"> w</w:t>
      </w:r>
      <w:r w:rsidR="00746570">
        <w:t xml:space="preserve"> </w:t>
      </w:r>
      <w:r w:rsidRPr="00CC5646">
        <w:t>imprezie turystycznej,</w:t>
      </w:r>
      <w:r w:rsidR="00D24856" w:rsidRPr="00CC5646">
        <w:t xml:space="preserve"> o</w:t>
      </w:r>
      <w:r w:rsidR="00746570">
        <w:t xml:space="preserve"> </w:t>
      </w:r>
      <w:r w:rsidRPr="00CC5646">
        <w:t>ile posiada;</w:t>
      </w:r>
    </w:p>
    <w:p w14:paraId="7E644DF1" w14:textId="38D4B866" w:rsidR="00550A51" w:rsidRPr="00CC5646" w:rsidRDefault="00550A51" w:rsidP="00550A51">
      <w:pPr>
        <w:pStyle w:val="ZLITPKTzmpktliter"/>
      </w:pPr>
      <w:r w:rsidRPr="00CC5646">
        <w:t>7)</w:t>
      </w:r>
      <w:r w:rsidR="00B0365A">
        <w:tab/>
      </w:r>
      <w:r w:rsidRPr="00CC5646">
        <w:t>datę zawarcia umowy</w:t>
      </w:r>
      <w:r w:rsidR="00D24856" w:rsidRPr="00CC5646">
        <w:t xml:space="preserve"> o</w:t>
      </w:r>
      <w:r w:rsidR="00746570">
        <w:t xml:space="preserve"> </w:t>
      </w:r>
      <w:r w:rsidRPr="00CC5646">
        <w:t>udział</w:t>
      </w:r>
      <w:r w:rsidR="00D24856" w:rsidRPr="00CC5646">
        <w:t xml:space="preserve"> w</w:t>
      </w:r>
      <w:r w:rsidR="00746570">
        <w:t xml:space="preserve"> </w:t>
      </w:r>
      <w:r w:rsidRPr="00CC5646">
        <w:t>imprezie turystycznej;</w:t>
      </w:r>
    </w:p>
    <w:p w14:paraId="690EFFD3" w14:textId="1B47D079" w:rsidR="00550A51" w:rsidRPr="00CC5646" w:rsidRDefault="00550A51" w:rsidP="00550A51">
      <w:pPr>
        <w:pStyle w:val="ZLITPKTzmpktliter"/>
      </w:pPr>
      <w:r w:rsidRPr="00CC5646">
        <w:t>8)</w:t>
      </w:r>
      <w:r w:rsidR="00B0365A">
        <w:tab/>
      </w:r>
      <w:r w:rsidRPr="00CC5646">
        <w:t>datę powiadomienia przez podróżnego</w:t>
      </w:r>
      <w:r w:rsidR="00D24856" w:rsidRPr="00CC5646">
        <w:t xml:space="preserve"> o</w:t>
      </w:r>
      <w:r w:rsidR="00746570">
        <w:t xml:space="preserve"> </w:t>
      </w:r>
      <w:r w:rsidRPr="00CC5646">
        <w:t>odstąpieniu od umowy</w:t>
      </w:r>
      <w:r w:rsidR="00D24856" w:rsidRPr="00CC5646">
        <w:t xml:space="preserve"> o</w:t>
      </w:r>
      <w:r w:rsidR="00746570">
        <w:t xml:space="preserve"> </w:t>
      </w:r>
      <w:r w:rsidRPr="00CC5646">
        <w:t>udział</w:t>
      </w:r>
      <w:r w:rsidR="00D24856" w:rsidRPr="00CC5646">
        <w:t xml:space="preserve"> w</w:t>
      </w:r>
      <w:r w:rsidR="008E170B">
        <w:t> </w:t>
      </w:r>
      <w:r w:rsidRPr="00CC5646">
        <w:t>imprezie turystycznej lub powiadomienia</w:t>
      </w:r>
      <w:r w:rsidR="00D24856" w:rsidRPr="00CC5646">
        <w:t xml:space="preserve"> o</w:t>
      </w:r>
      <w:r w:rsidR="00746570">
        <w:t xml:space="preserve"> </w:t>
      </w:r>
      <w:r w:rsidRPr="00CC5646">
        <w:t>rozwiązaniu umowy</w:t>
      </w:r>
      <w:r w:rsidR="00D24856" w:rsidRPr="00CC5646">
        <w:t xml:space="preserve"> o</w:t>
      </w:r>
      <w:r w:rsidR="00746570">
        <w:t xml:space="preserve"> </w:t>
      </w:r>
      <w:r w:rsidRPr="00CC5646">
        <w:t>udział</w:t>
      </w:r>
      <w:r w:rsidR="00D24856" w:rsidRPr="00CC5646">
        <w:t xml:space="preserve"> w</w:t>
      </w:r>
      <w:r w:rsidR="008E170B">
        <w:t> </w:t>
      </w:r>
      <w:r w:rsidRPr="00CC5646">
        <w:t>imprezie turystycznej przez organizatora turystyki;</w:t>
      </w:r>
    </w:p>
    <w:p w14:paraId="7F79236E" w14:textId="15838707" w:rsidR="00550A51" w:rsidRPr="00CC5646" w:rsidRDefault="00550A51" w:rsidP="00550A51">
      <w:pPr>
        <w:pStyle w:val="ZLITPKTzmpktliter"/>
      </w:pPr>
      <w:r w:rsidRPr="00CC5646">
        <w:t>9)</w:t>
      </w:r>
      <w:r w:rsidR="00B0365A">
        <w:tab/>
      </w:r>
      <w:r w:rsidRPr="00CC5646">
        <w:t>datę rozpoczęcia imprezy turystycznej;</w:t>
      </w:r>
    </w:p>
    <w:p w14:paraId="655134BC" w14:textId="7512A219" w:rsidR="00550A51" w:rsidRPr="00CC5646" w:rsidRDefault="00550A51" w:rsidP="00550A51">
      <w:pPr>
        <w:pStyle w:val="ZLITPKTzmpktliter"/>
      </w:pPr>
      <w:r w:rsidRPr="00CC5646">
        <w:t>10)</w:t>
      </w:r>
      <w:r w:rsidR="00B0365A">
        <w:tab/>
      </w:r>
      <w:r w:rsidRPr="00CC5646">
        <w:t>numer rachunku bankowego podróżnego lub rachunku</w:t>
      </w:r>
      <w:r w:rsidR="00D24856" w:rsidRPr="00CC5646">
        <w:t xml:space="preserve"> w</w:t>
      </w:r>
      <w:r w:rsidR="00746570">
        <w:t xml:space="preserve"> </w:t>
      </w:r>
      <w:r w:rsidRPr="00CC5646">
        <w:t>spółdzielczej kasie oszczędnościowo</w:t>
      </w:r>
      <w:r w:rsidR="008814E7">
        <w:t>-</w:t>
      </w:r>
      <w:r w:rsidRPr="00CC5646">
        <w:t>kredytowej,</w:t>
      </w:r>
      <w:r w:rsidR="00D24856" w:rsidRPr="00CC5646">
        <w:t xml:space="preserve"> z</w:t>
      </w:r>
      <w:r w:rsidR="00746570">
        <w:t xml:space="preserve"> </w:t>
      </w:r>
      <w:r w:rsidRPr="00CC5646">
        <w:t>którego została dokonana wpłata należności za imprezę turystyczną,</w:t>
      </w:r>
      <w:r w:rsidR="00D24856" w:rsidRPr="00CC5646">
        <w:t xml:space="preserve"> o</w:t>
      </w:r>
      <w:r w:rsidR="00746570">
        <w:t xml:space="preserve"> </w:t>
      </w:r>
      <w:r w:rsidRPr="00CC5646">
        <w:t>ile dotyczy;</w:t>
      </w:r>
    </w:p>
    <w:p w14:paraId="77610136" w14:textId="76B9E329" w:rsidR="00550A51" w:rsidRPr="00CC5646" w:rsidRDefault="00550A51" w:rsidP="00550A51">
      <w:pPr>
        <w:pStyle w:val="ZLITPKTzmpktliter"/>
      </w:pPr>
      <w:r w:rsidRPr="00CC5646">
        <w:t>11)</w:t>
      </w:r>
      <w:r w:rsidR="00B0365A">
        <w:tab/>
      </w:r>
      <w:r w:rsidRPr="00CC5646">
        <w:t>numer rachunku bankowego lub rachunku</w:t>
      </w:r>
      <w:r w:rsidR="00D24856" w:rsidRPr="00CC5646">
        <w:t xml:space="preserve"> w</w:t>
      </w:r>
      <w:r w:rsidR="00746570">
        <w:t xml:space="preserve"> </w:t>
      </w:r>
      <w:r w:rsidRPr="00CC5646">
        <w:t>spółdzielczej kasie oszczędnościowo</w:t>
      </w:r>
      <w:r w:rsidR="008814E7">
        <w:t>-</w:t>
      </w:r>
      <w:r w:rsidRPr="00CC5646">
        <w:t>kredytowej, na który została dokonana wpłata należności za imprezę turystyczną;</w:t>
      </w:r>
    </w:p>
    <w:p w14:paraId="5F786A8E" w14:textId="04BF4B37" w:rsidR="00550A51" w:rsidRPr="00CC5646" w:rsidRDefault="00550A51" w:rsidP="00550A51">
      <w:pPr>
        <w:pStyle w:val="ZLITPKTzmpktliter"/>
      </w:pPr>
      <w:r w:rsidRPr="00CC5646">
        <w:t>12)</w:t>
      </w:r>
      <w:r w:rsidR="00B0365A">
        <w:tab/>
      </w:r>
      <w:r w:rsidRPr="00CC5646">
        <w:t>wysokość wpłaconych kwot za imprezę turystyczną</w:t>
      </w:r>
      <w:r w:rsidR="00D24856" w:rsidRPr="00CC5646">
        <w:t xml:space="preserve"> i</w:t>
      </w:r>
      <w:r w:rsidR="00746570">
        <w:t xml:space="preserve"> </w:t>
      </w:r>
      <w:r w:rsidRPr="00CC5646">
        <w:t>daty obciążenia lub uznania rachunku;</w:t>
      </w:r>
    </w:p>
    <w:p w14:paraId="299C9FD5" w14:textId="39B53DDE" w:rsidR="00550A51" w:rsidRPr="00CC5646" w:rsidRDefault="00550A51" w:rsidP="00550A51">
      <w:pPr>
        <w:pStyle w:val="ZLITPKTzmpktliter"/>
      </w:pPr>
      <w:r w:rsidRPr="00CC5646">
        <w:t>13)</w:t>
      </w:r>
      <w:r w:rsidR="00B0365A">
        <w:tab/>
      </w:r>
      <w:r w:rsidRPr="00CC5646">
        <w:t>numer karty płatniczej,</w:t>
      </w:r>
      <w:r w:rsidR="00D24856" w:rsidRPr="00CC5646">
        <w:t xml:space="preserve"> w</w:t>
      </w:r>
      <w:r w:rsidR="00746570">
        <w:t xml:space="preserve"> </w:t>
      </w:r>
      <w:r w:rsidRPr="00CC5646">
        <w:t>zakresie umożliwiającym weryfikację dokonania płatności kartą płatniczą, oraz imię</w:t>
      </w:r>
      <w:r w:rsidR="00D24856" w:rsidRPr="00CC5646">
        <w:t xml:space="preserve"> i</w:t>
      </w:r>
      <w:r w:rsidR="00746570">
        <w:t xml:space="preserve"> </w:t>
      </w:r>
      <w:r w:rsidRPr="00CC5646">
        <w:t>nazwisko posiadacza tej karty,</w:t>
      </w:r>
      <w:r w:rsidR="00D24856" w:rsidRPr="00CC5646">
        <w:t xml:space="preserve"> z</w:t>
      </w:r>
      <w:r w:rsidR="00746570">
        <w:t xml:space="preserve"> </w:t>
      </w:r>
      <w:r w:rsidRPr="00CC5646">
        <w:t>której została dokonana wpłata należności za imprezę turystyczną,</w:t>
      </w:r>
      <w:r w:rsidR="00D24856" w:rsidRPr="00CC5646">
        <w:t xml:space="preserve"> o</w:t>
      </w:r>
      <w:r w:rsidR="00746570">
        <w:t xml:space="preserve"> </w:t>
      </w:r>
      <w:r w:rsidRPr="00CC5646">
        <w:t>ile dotyczy;</w:t>
      </w:r>
    </w:p>
    <w:p w14:paraId="78AC6479" w14:textId="79135306" w:rsidR="00550A51" w:rsidRPr="00CC5646" w:rsidRDefault="00550A51" w:rsidP="00550A51">
      <w:pPr>
        <w:pStyle w:val="ZLITPKTzmpktliter"/>
      </w:pPr>
      <w:r w:rsidRPr="00CC5646">
        <w:t>14)</w:t>
      </w:r>
      <w:r w:rsidR="00B0365A">
        <w:tab/>
      </w:r>
      <w:r w:rsidRPr="00CC5646">
        <w:t>kwotę należną do zwrotu;</w:t>
      </w:r>
    </w:p>
    <w:p w14:paraId="08977BB5" w14:textId="4CF3915C" w:rsidR="00550A51" w:rsidRPr="00CC5646" w:rsidRDefault="00550A51" w:rsidP="00550A51">
      <w:pPr>
        <w:pStyle w:val="ZLITPKTzmpktliter"/>
      </w:pPr>
      <w:r w:rsidRPr="00CC5646">
        <w:t>15)</w:t>
      </w:r>
      <w:r w:rsidR="00B0365A">
        <w:tab/>
      </w:r>
      <w:r w:rsidRPr="00CC5646">
        <w:t>numer rachunku bankowego podróżnego lub rachunku</w:t>
      </w:r>
      <w:r w:rsidR="00D24856" w:rsidRPr="00CC5646">
        <w:t xml:space="preserve"> w</w:t>
      </w:r>
      <w:r w:rsidR="00746570">
        <w:t xml:space="preserve"> </w:t>
      </w:r>
      <w:r w:rsidRPr="00CC5646">
        <w:t>spółdzielczej kasie oszczędnościowo</w:t>
      </w:r>
      <w:r w:rsidR="008814E7">
        <w:t>-</w:t>
      </w:r>
      <w:r w:rsidRPr="00CC5646">
        <w:t>kredytowej, na który ma zostać dokonany zwrot.</w:t>
      </w:r>
      <w:r w:rsidR="00D24856" w:rsidRPr="00CC5646">
        <w:t>”</w:t>
      </w:r>
      <w:r w:rsidRPr="00CC5646">
        <w:t>,</w:t>
      </w:r>
    </w:p>
    <w:p w14:paraId="36718B12" w14:textId="2D157C23" w:rsidR="00550A51" w:rsidRPr="00CC5646" w:rsidRDefault="00550A51" w:rsidP="00CC5646">
      <w:pPr>
        <w:pStyle w:val="LITlitera"/>
        <w:keepNext/>
      </w:pPr>
      <w:r w:rsidRPr="00CC5646">
        <w:lastRenderedPageBreak/>
        <w:t>c)</w:t>
      </w:r>
      <w:r w:rsidRPr="00CC5646">
        <w:tab/>
        <w:t>w</w:t>
      </w:r>
      <w:r w:rsidR="00D24856" w:rsidRPr="00CC5646">
        <w:t xml:space="preserve"> ust.</w:t>
      </w:r>
      <w:r w:rsidR="00746570">
        <w:t xml:space="preserve"> </w:t>
      </w:r>
      <w:r w:rsidRPr="00CC5646">
        <w:t>2</w:t>
      </w:r>
      <w:r w:rsidR="00D24856" w:rsidRPr="00CC5646">
        <w:t xml:space="preserve">8 </w:t>
      </w:r>
      <w:r w:rsidR="00A45983">
        <w:t>wprowadzenie do wyliczenia</w:t>
      </w:r>
      <w:r w:rsidRPr="00CC5646">
        <w:t xml:space="preserve"> otrzymuje brzmienie:</w:t>
      </w:r>
    </w:p>
    <w:p w14:paraId="3CF113D8" w14:textId="2C481DD0" w:rsidR="00550A51" w:rsidRPr="00CC5646" w:rsidRDefault="00D24856" w:rsidP="008E170B">
      <w:pPr>
        <w:pStyle w:val="ZLITFRAGzmlitfragmentunpzdanialiter"/>
      </w:pPr>
      <w:r w:rsidRPr="00CC5646">
        <w:t>„</w:t>
      </w:r>
      <w:r w:rsidR="00550A51" w:rsidRPr="00CC5646">
        <w:t>Ubezpieczeniowy Fundusz Gwarancyjny,</w:t>
      </w:r>
      <w:r w:rsidRPr="00CC5646">
        <w:t xml:space="preserve"> w</w:t>
      </w:r>
      <w:r w:rsidR="00746570">
        <w:t xml:space="preserve"> </w:t>
      </w:r>
      <w:r w:rsidR="00550A51" w:rsidRPr="00CC5646">
        <w:t>toku czynności sprawdzających lub dodatkowego postępowania wyjaśniającego</w:t>
      </w:r>
      <w:r w:rsidR="008E170B">
        <w:t>,</w:t>
      </w:r>
      <w:r w:rsidRPr="00CC5646">
        <w:t xml:space="preserve"> o</w:t>
      </w:r>
      <w:r w:rsidR="00746570">
        <w:t xml:space="preserve"> </w:t>
      </w:r>
      <w:r w:rsidR="00550A51" w:rsidRPr="00CC5646">
        <w:t>którym mowa</w:t>
      </w:r>
      <w:r w:rsidRPr="00CC5646">
        <w:t xml:space="preserve"> w</w:t>
      </w:r>
      <w:r w:rsidR="00746570">
        <w:t xml:space="preserve"> </w:t>
      </w:r>
      <w:r w:rsidRPr="00CC5646">
        <w:t>ust.</w:t>
      </w:r>
      <w:r w:rsidR="00746570">
        <w:t xml:space="preserve"> </w:t>
      </w:r>
      <w:r w:rsidR="00550A51" w:rsidRPr="00CC5646">
        <w:t>16, może żądać od organizatora turystyki lub podróżnego przedstawienia kopii:</w:t>
      </w:r>
      <w:r w:rsidRPr="00CC5646">
        <w:t>”</w:t>
      </w:r>
      <w:r w:rsidR="00550A51" w:rsidRPr="00CC5646">
        <w:t>;</w:t>
      </w:r>
    </w:p>
    <w:p w14:paraId="07932B4D" w14:textId="39D44640" w:rsidR="00550A51" w:rsidRPr="00CC5646" w:rsidRDefault="00550A51" w:rsidP="00CC5646">
      <w:pPr>
        <w:pStyle w:val="PKTpunkt"/>
        <w:keepNext/>
      </w:pPr>
      <w:r w:rsidRPr="00CC5646">
        <w:t>7)</w:t>
      </w:r>
      <w:r w:rsidRPr="00CC5646">
        <w:tab/>
        <w:t xml:space="preserve">w </w:t>
      </w:r>
      <w:r w:rsidR="00D24856" w:rsidRPr="00CC5646">
        <w:t>art.</w:t>
      </w:r>
      <w:r w:rsidR="00746570">
        <w:t xml:space="preserve"> </w:t>
      </w:r>
      <w:r w:rsidRPr="00CC5646">
        <w:t>15kb po</w:t>
      </w:r>
      <w:r w:rsidR="00D24856" w:rsidRPr="00CC5646">
        <w:t xml:space="preserve"> ust.</w:t>
      </w:r>
      <w:r w:rsidR="00746570">
        <w:t xml:space="preserve"> </w:t>
      </w:r>
      <w:r w:rsidRPr="00CC5646">
        <w:t>7b dodaje się</w:t>
      </w:r>
      <w:r w:rsidR="00D24856" w:rsidRPr="00CC5646">
        <w:t xml:space="preserve"> ust.</w:t>
      </w:r>
      <w:r w:rsidR="00746570">
        <w:t xml:space="preserve"> </w:t>
      </w:r>
      <w:r w:rsidRPr="00CC5646">
        <w:t>7c</w:t>
      </w:r>
      <w:r w:rsidR="00D24856" w:rsidRPr="00CC5646">
        <w:t xml:space="preserve"> w</w:t>
      </w:r>
      <w:r w:rsidR="00746570">
        <w:t xml:space="preserve"> </w:t>
      </w:r>
      <w:r w:rsidRPr="00CC5646">
        <w:t>brzmieniu:</w:t>
      </w:r>
    </w:p>
    <w:p w14:paraId="33F0D6AE" w14:textId="305AB020" w:rsidR="00550A51" w:rsidRPr="00CC5646" w:rsidRDefault="00D24856" w:rsidP="00550A51">
      <w:pPr>
        <w:pStyle w:val="ZUSTzmustartykuempunktem"/>
      </w:pPr>
      <w:r w:rsidRPr="00CC5646">
        <w:t>„</w:t>
      </w:r>
      <w:r w:rsidR="00550A51" w:rsidRPr="00CC5646">
        <w:t>7c. Zwrotu wypłat,</w:t>
      </w:r>
      <w:r w:rsidRPr="00CC5646">
        <w:t xml:space="preserve"> o</w:t>
      </w:r>
      <w:r w:rsidR="00746570">
        <w:t xml:space="preserve"> </w:t>
      </w:r>
      <w:r w:rsidR="00550A51" w:rsidRPr="00CC5646">
        <w:t>których mowa</w:t>
      </w:r>
      <w:r w:rsidRPr="00CC5646">
        <w:t xml:space="preserve"> w</w:t>
      </w:r>
      <w:r w:rsidR="00746570">
        <w:t xml:space="preserve"> </w:t>
      </w:r>
      <w:r w:rsidRPr="00CC5646">
        <w:t>art.</w:t>
      </w:r>
      <w:r w:rsidR="00746570">
        <w:t xml:space="preserve"> </w:t>
      </w:r>
      <w:r w:rsidR="00550A51" w:rsidRPr="00CC5646">
        <w:t>15ka</w:t>
      </w:r>
      <w:r w:rsidRPr="00CC5646">
        <w:t xml:space="preserve"> ust.</w:t>
      </w:r>
      <w:r w:rsidR="00746570">
        <w:t xml:space="preserve"> </w:t>
      </w:r>
      <w:r w:rsidR="00550A51" w:rsidRPr="00CC5646">
        <w:t>1, dokonuje przedsiębiorca także po wykreśleniu</w:t>
      </w:r>
      <w:r w:rsidRPr="00CC5646">
        <w:t xml:space="preserve"> z</w:t>
      </w:r>
      <w:r w:rsidR="00746570">
        <w:t xml:space="preserve"> </w:t>
      </w:r>
      <w:r w:rsidR="00550A51" w:rsidRPr="00CC5646">
        <w:t>właściwego rejestru,</w:t>
      </w:r>
      <w:r w:rsidRPr="00CC5646">
        <w:t xml:space="preserve"> o</w:t>
      </w:r>
      <w:r w:rsidR="00746570">
        <w:t xml:space="preserve"> </w:t>
      </w:r>
      <w:r w:rsidR="00550A51" w:rsidRPr="00CC5646">
        <w:t>którym mowa</w:t>
      </w:r>
      <w:r w:rsidRPr="00CC5646">
        <w:t xml:space="preserve"> w</w:t>
      </w:r>
      <w:r w:rsidR="00746570">
        <w:t xml:space="preserve"> </w:t>
      </w:r>
      <w:r w:rsidRPr="00CC5646">
        <w:t>art.</w:t>
      </w:r>
      <w:r w:rsidR="00746570">
        <w:t xml:space="preserve"> </w:t>
      </w:r>
      <w:r w:rsidR="00550A51" w:rsidRPr="00CC5646">
        <w:t>2</w:t>
      </w:r>
      <w:r w:rsidRPr="00CC5646">
        <w:t>2 ust.</w:t>
      </w:r>
      <w:r w:rsidR="00746570">
        <w:t xml:space="preserve"> </w:t>
      </w:r>
      <w:r w:rsidRPr="00CC5646">
        <w:t>2</w:t>
      </w:r>
      <w:r w:rsidR="00746570">
        <w:t xml:space="preserve"> </w:t>
      </w:r>
      <w:r w:rsidR="00550A51" w:rsidRPr="00CC5646">
        <w:t>ustawy</w:t>
      </w:r>
      <w:r w:rsidRPr="00CC5646">
        <w:t xml:space="preserve"> z</w:t>
      </w:r>
      <w:r w:rsidR="00746570">
        <w:t xml:space="preserve"> </w:t>
      </w:r>
      <w:r w:rsidR="00550A51" w:rsidRPr="00CC5646">
        <w:t>dnia 2</w:t>
      </w:r>
      <w:r w:rsidRPr="00CC5646">
        <w:t>4</w:t>
      </w:r>
      <w:r w:rsidR="00746570">
        <w:t xml:space="preserve"> </w:t>
      </w:r>
      <w:r w:rsidR="00550A51" w:rsidRPr="00CC5646">
        <w:t>listopada 201</w:t>
      </w:r>
      <w:r w:rsidRPr="00CC5646">
        <w:t>7</w:t>
      </w:r>
      <w:r w:rsidR="00746570">
        <w:t xml:space="preserve"> </w:t>
      </w:r>
      <w:r w:rsidR="00550A51" w:rsidRPr="00CC5646">
        <w:t>r.</w:t>
      </w:r>
      <w:r w:rsidRPr="00CC5646">
        <w:t xml:space="preserve"> o</w:t>
      </w:r>
      <w:r w:rsidR="00746570">
        <w:t xml:space="preserve"> </w:t>
      </w:r>
      <w:r w:rsidR="00550A51" w:rsidRPr="00CC5646">
        <w:t>imprezach turystycznych</w:t>
      </w:r>
      <w:r w:rsidRPr="00CC5646">
        <w:t xml:space="preserve"> i</w:t>
      </w:r>
      <w:r w:rsidR="00746570">
        <w:t xml:space="preserve"> </w:t>
      </w:r>
      <w:r w:rsidR="00550A51" w:rsidRPr="00CC5646">
        <w:t>powiązanych usługach turystycznych</w:t>
      </w:r>
      <w:r w:rsidRPr="00CC5646">
        <w:t xml:space="preserve"> w</w:t>
      </w:r>
      <w:r w:rsidR="008E170B">
        <w:t> </w:t>
      </w:r>
      <w:r w:rsidR="00550A51" w:rsidRPr="00CC5646">
        <w:t>trybie,</w:t>
      </w:r>
      <w:r w:rsidRPr="00CC5646">
        <w:t xml:space="preserve"> o</w:t>
      </w:r>
      <w:r w:rsidR="00746570">
        <w:t xml:space="preserve"> </w:t>
      </w:r>
      <w:r w:rsidR="00550A51" w:rsidRPr="00CC5646">
        <w:t>którym mowa</w:t>
      </w:r>
      <w:r w:rsidRPr="00CC5646">
        <w:t xml:space="preserve"> w</w:t>
      </w:r>
      <w:r w:rsidR="00746570">
        <w:t xml:space="preserve"> </w:t>
      </w:r>
      <w:r w:rsidRPr="00CC5646">
        <w:t>ust.</w:t>
      </w:r>
      <w:r w:rsidR="00746570">
        <w:t xml:space="preserve"> </w:t>
      </w:r>
      <w:r w:rsidRPr="00CC5646">
        <w:t>7</w:t>
      </w:r>
      <w:r w:rsidR="00A45983">
        <w:t>–</w:t>
      </w:r>
      <w:r w:rsidR="00550A51" w:rsidRPr="00CC5646">
        <w:t>7b.</w:t>
      </w:r>
      <w:r w:rsidRPr="00CC5646">
        <w:t>”</w:t>
      </w:r>
      <w:r w:rsidR="00550A51" w:rsidRPr="00CC5646">
        <w:t>;</w:t>
      </w:r>
    </w:p>
    <w:p w14:paraId="3968A368" w14:textId="5676A6AC" w:rsidR="00550A51" w:rsidRPr="00CC5646" w:rsidRDefault="00550A51" w:rsidP="00CC5646">
      <w:pPr>
        <w:pStyle w:val="PKTpunkt"/>
        <w:keepNext/>
      </w:pPr>
      <w:r w:rsidRPr="00CC5646">
        <w:t>8)</w:t>
      </w:r>
      <w:r w:rsidRPr="00CC5646">
        <w:tab/>
        <w:t>w</w:t>
      </w:r>
      <w:r w:rsidR="00D24856" w:rsidRPr="00CC5646">
        <w:t xml:space="preserve"> art.</w:t>
      </w:r>
      <w:r w:rsidR="00746570">
        <w:t xml:space="preserve"> </w:t>
      </w:r>
      <w:r w:rsidRPr="00CC5646">
        <w:t>15kc:</w:t>
      </w:r>
    </w:p>
    <w:p w14:paraId="7E51B095" w14:textId="2223916C" w:rsidR="00550A51" w:rsidRPr="00CC5646" w:rsidRDefault="00550A51" w:rsidP="00CC5646">
      <w:pPr>
        <w:pStyle w:val="LITlitera"/>
        <w:keepNext/>
      </w:pPr>
      <w:r w:rsidRPr="00CC5646">
        <w:t>a)</w:t>
      </w:r>
      <w:r w:rsidRPr="00CC5646">
        <w:tab/>
      </w:r>
      <w:r w:rsidR="00D24856" w:rsidRPr="00CC5646">
        <w:t>w</w:t>
      </w:r>
      <w:r w:rsidR="00746570">
        <w:t xml:space="preserve"> </w:t>
      </w:r>
      <w:r w:rsidR="00D24856" w:rsidRPr="00CC5646">
        <w:t>ust.</w:t>
      </w:r>
      <w:r w:rsidR="00746570">
        <w:t xml:space="preserve"> </w:t>
      </w:r>
      <w:r w:rsidR="00D24856" w:rsidRPr="00CC5646">
        <w:t>4 pkt</w:t>
      </w:r>
      <w:r w:rsidR="00746570">
        <w:t xml:space="preserve"> </w:t>
      </w:r>
      <w:r w:rsidR="00D24856" w:rsidRPr="00CC5646">
        <w:t>6</w:t>
      </w:r>
      <w:r w:rsidR="00746570">
        <w:t xml:space="preserve"> </w:t>
      </w:r>
      <w:r w:rsidRPr="00CC5646">
        <w:t>otrzymuje brzmienie:</w:t>
      </w:r>
    </w:p>
    <w:p w14:paraId="1EF0423C" w14:textId="498E8EE3" w:rsidR="00550A51" w:rsidRPr="00CC5646" w:rsidRDefault="00D24856" w:rsidP="00550A51">
      <w:pPr>
        <w:pStyle w:val="ZLITPKTzmpktliter"/>
      </w:pPr>
      <w:r w:rsidRPr="00CC5646">
        <w:t>„</w:t>
      </w:r>
      <w:r w:rsidR="00550A51" w:rsidRPr="00CC5646">
        <w:t>6)</w:t>
      </w:r>
      <w:r w:rsidR="00B0365A">
        <w:tab/>
      </w:r>
      <w:r w:rsidR="00550A51" w:rsidRPr="00CC5646">
        <w:t>ze zwrotów wypłat,</w:t>
      </w:r>
      <w:r w:rsidRPr="00CC5646">
        <w:t xml:space="preserve"> o</w:t>
      </w:r>
      <w:r w:rsidR="00746570">
        <w:t xml:space="preserve"> </w:t>
      </w:r>
      <w:r w:rsidR="00550A51" w:rsidRPr="00CC5646">
        <w:t>których mowa</w:t>
      </w:r>
      <w:r w:rsidRPr="00CC5646">
        <w:t xml:space="preserve"> w</w:t>
      </w:r>
      <w:r w:rsidR="00746570">
        <w:t xml:space="preserve"> </w:t>
      </w:r>
      <w:r w:rsidRPr="00CC5646">
        <w:t>ust.</w:t>
      </w:r>
      <w:r w:rsidR="00746570">
        <w:t xml:space="preserve"> </w:t>
      </w:r>
      <w:r w:rsidR="00550A51" w:rsidRPr="00CC5646">
        <w:t>14, dokonanych przez organizatorów turystyki zgodnie</w:t>
      </w:r>
      <w:r w:rsidRPr="00CC5646">
        <w:t xml:space="preserve"> z</w:t>
      </w:r>
      <w:r w:rsidR="00746570">
        <w:t xml:space="preserve"> </w:t>
      </w:r>
      <w:r w:rsidRPr="00CC5646">
        <w:t>ust.</w:t>
      </w:r>
      <w:r w:rsidR="00746570">
        <w:t xml:space="preserve"> </w:t>
      </w:r>
      <w:r w:rsidR="00550A51" w:rsidRPr="00CC5646">
        <w:t>17;</w:t>
      </w:r>
      <w:r w:rsidRPr="00CC5646">
        <w:t>”</w:t>
      </w:r>
      <w:r w:rsidR="00550A51" w:rsidRPr="00CC5646">
        <w:t>,</w:t>
      </w:r>
    </w:p>
    <w:p w14:paraId="0229C640" w14:textId="19EACBE0" w:rsidR="00550A51" w:rsidRPr="00CC5646" w:rsidRDefault="00550A51" w:rsidP="00CC5646">
      <w:pPr>
        <w:pStyle w:val="LITlitera"/>
        <w:keepNext/>
      </w:pPr>
      <w:r w:rsidRPr="00CC5646">
        <w:t>b)</w:t>
      </w:r>
      <w:r w:rsidRPr="00CC5646">
        <w:tab/>
        <w:t xml:space="preserve">ust. </w:t>
      </w:r>
      <w:r w:rsidR="00D24856" w:rsidRPr="00CC5646">
        <w:t>8</w:t>
      </w:r>
      <w:r w:rsidR="00746570">
        <w:t xml:space="preserve"> </w:t>
      </w:r>
      <w:r w:rsidRPr="00CC5646">
        <w:t>otrzymuje brzmienie:</w:t>
      </w:r>
    </w:p>
    <w:p w14:paraId="17A73F8C" w14:textId="7CF6C812" w:rsidR="00550A51" w:rsidRPr="00CC5646" w:rsidRDefault="00D24856" w:rsidP="00CC5646">
      <w:pPr>
        <w:pStyle w:val="ZLITUSTzmustliter"/>
        <w:keepNext/>
      </w:pPr>
      <w:r w:rsidRPr="00CC5646">
        <w:t>„</w:t>
      </w:r>
      <w:r w:rsidR="00550A51" w:rsidRPr="00CC5646">
        <w:t>8. Składka przekazana na Fundusz Pomocowy nie podlega zwrotowi.</w:t>
      </w:r>
      <w:r w:rsidRPr="00CC5646">
        <w:t xml:space="preserve"> W</w:t>
      </w:r>
      <w:r w:rsidR="008E170B">
        <w:t> </w:t>
      </w:r>
      <w:r w:rsidR="00550A51" w:rsidRPr="00CC5646">
        <w:t>przypadku:</w:t>
      </w:r>
    </w:p>
    <w:p w14:paraId="063D9D7B" w14:textId="22665AF8" w:rsidR="00550A51" w:rsidRPr="00CC5646" w:rsidRDefault="00550A51" w:rsidP="00550A51">
      <w:pPr>
        <w:pStyle w:val="ZLITPKTzmpktliter"/>
      </w:pPr>
      <w:r w:rsidRPr="00CC5646">
        <w:t>1)</w:t>
      </w:r>
      <w:r w:rsidR="00B0365A">
        <w:tab/>
      </w:r>
      <w:r w:rsidRPr="00CC5646">
        <w:t>składki odprowadzonej lub należnej do odprowadzenia</w:t>
      </w:r>
      <w:r w:rsidR="00D24856" w:rsidRPr="00CC5646">
        <w:t xml:space="preserve"> w</w:t>
      </w:r>
      <w:r w:rsidR="00746570">
        <w:t xml:space="preserve"> </w:t>
      </w:r>
      <w:r w:rsidRPr="00CC5646">
        <w:t>danym miesiącu za podróżnego, którego impreza turystyczna została odwołana przez organizatora turystyki</w:t>
      </w:r>
      <w:r w:rsidR="00D24856" w:rsidRPr="00CC5646">
        <w:t xml:space="preserve"> z</w:t>
      </w:r>
      <w:r w:rsidR="00746570">
        <w:t xml:space="preserve"> </w:t>
      </w:r>
      <w:r w:rsidRPr="00CC5646">
        <w:t>powodu niewystarczającej liczby zgłoszeń, jeżeli jej realizacja była uzależniona od liczby zgłoszeń,</w:t>
      </w:r>
    </w:p>
    <w:p w14:paraId="04CF23F8" w14:textId="4BBC9C75" w:rsidR="00550A51" w:rsidRPr="00CC5646" w:rsidRDefault="00550A51" w:rsidP="00CC5646">
      <w:pPr>
        <w:pStyle w:val="ZLITPKTzmpktliter"/>
        <w:keepNext/>
      </w:pPr>
      <w:r w:rsidRPr="00CC5646">
        <w:t>2)</w:t>
      </w:r>
      <w:r w:rsidR="00B0365A">
        <w:tab/>
      </w:r>
      <w:r w:rsidRPr="00CC5646">
        <w:t>zmiany liczby podróżnych, miejsca realizacji imprezy turystycznej, rodzaju zapewnianego środka transportu oraz rozwiązania umowy lub odstąpienia od umowy przez podróżnego</w:t>
      </w:r>
    </w:p>
    <w:p w14:paraId="19A3A1FC" w14:textId="77777777" w:rsidR="00550A51" w:rsidRPr="00CC5646" w:rsidRDefault="00550A51" w:rsidP="00550A51">
      <w:pPr>
        <w:pStyle w:val="ZLITCZWSPPKTzmczciwsppktliter"/>
      </w:pPr>
      <w:r w:rsidRPr="00CC5646">
        <w:t>– składka podlega zarachowaniu na poczet następnych należnych do przekazania składek.</w:t>
      </w:r>
      <w:r w:rsidR="00D24856" w:rsidRPr="00CC5646">
        <w:t>”</w:t>
      </w:r>
      <w:r w:rsidRPr="00CC5646">
        <w:t>,</w:t>
      </w:r>
    </w:p>
    <w:p w14:paraId="3589FF90" w14:textId="55ED53D4" w:rsidR="00550A51" w:rsidRPr="00CC5646" w:rsidRDefault="00550A51" w:rsidP="00CC5646">
      <w:pPr>
        <w:pStyle w:val="LITlitera"/>
        <w:keepNext/>
      </w:pPr>
      <w:r w:rsidRPr="00CC5646">
        <w:t>c)</w:t>
      </w:r>
      <w:r w:rsidRPr="00CC5646">
        <w:tab/>
        <w:t>po</w:t>
      </w:r>
      <w:r w:rsidR="00D24856" w:rsidRPr="00CC5646">
        <w:t xml:space="preserve"> ust.</w:t>
      </w:r>
      <w:r w:rsidR="00746570">
        <w:t xml:space="preserve"> </w:t>
      </w:r>
      <w:r w:rsidR="00D24856" w:rsidRPr="00CC5646">
        <w:t>8</w:t>
      </w:r>
      <w:r w:rsidR="00746570">
        <w:t xml:space="preserve"> </w:t>
      </w:r>
      <w:r w:rsidR="00A45983">
        <w:t>dodaje</w:t>
      </w:r>
      <w:r w:rsidRPr="00CC5646">
        <w:t xml:space="preserve"> się</w:t>
      </w:r>
      <w:r w:rsidR="00D24856" w:rsidRPr="00CC5646">
        <w:t xml:space="preserve"> ust.</w:t>
      </w:r>
      <w:r w:rsidR="00746570">
        <w:t xml:space="preserve"> </w:t>
      </w:r>
      <w:r w:rsidRPr="00CC5646">
        <w:t>8a</w:t>
      </w:r>
      <w:r w:rsidR="00A45983">
        <w:t>–</w:t>
      </w:r>
      <w:r w:rsidRPr="00CC5646">
        <w:t>8d</w:t>
      </w:r>
      <w:r w:rsidR="00D24856" w:rsidRPr="00CC5646">
        <w:t xml:space="preserve"> </w:t>
      </w:r>
      <w:r w:rsidR="00FB1FE7">
        <w:t>w</w:t>
      </w:r>
      <w:r w:rsidRPr="00CC5646">
        <w:t xml:space="preserve"> brzmieniu:</w:t>
      </w:r>
    </w:p>
    <w:p w14:paraId="0A1E07F0" w14:textId="37233553" w:rsidR="00550A51" w:rsidRPr="00CC5646" w:rsidRDefault="00D24856" w:rsidP="00CC5646">
      <w:pPr>
        <w:pStyle w:val="ZLITUSTzmustliter"/>
        <w:keepNext/>
      </w:pPr>
      <w:r w:rsidRPr="00CC5646">
        <w:t>„</w:t>
      </w:r>
      <w:r w:rsidR="00550A51" w:rsidRPr="00CC5646">
        <w:t>8a. Zwrot wpłat przekazanych na Fundusz Pomocowy jest dopuszczalny wyłącznie</w:t>
      </w:r>
      <w:r w:rsidRPr="00CC5646">
        <w:t xml:space="preserve"> w</w:t>
      </w:r>
      <w:r w:rsidR="00746570">
        <w:t xml:space="preserve"> </w:t>
      </w:r>
      <w:r w:rsidR="00550A51" w:rsidRPr="00CC5646">
        <w:t>przypadku:</w:t>
      </w:r>
    </w:p>
    <w:p w14:paraId="3D2346BF" w14:textId="3259F65D" w:rsidR="00550A51" w:rsidRPr="00CC5646" w:rsidRDefault="00550A51" w:rsidP="00550A51">
      <w:pPr>
        <w:pStyle w:val="ZLITPKTzmpktliter"/>
      </w:pPr>
      <w:r w:rsidRPr="00CC5646">
        <w:t>1)</w:t>
      </w:r>
      <w:r w:rsidR="00B0365A">
        <w:tab/>
      </w:r>
      <w:r w:rsidRPr="00CC5646">
        <w:t>gdy przedsiębiorca turystyczny został wykreślony</w:t>
      </w:r>
      <w:r w:rsidR="00D24856" w:rsidRPr="00CC5646">
        <w:t xml:space="preserve"> z</w:t>
      </w:r>
      <w:r w:rsidR="00746570">
        <w:t xml:space="preserve"> </w:t>
      </w:r>
      <w:r w:rsidRPr="00CC5646">
        <w:t>rejestru</w:t>
      </w:r>
      <w:r w:rsidR="00D24856" w:rsidRPr="00CC5646">
        <w:t xml:space="preserve"> w</w:t>
      </w:r>
      <w:r w:rsidR="00746570">
        <w:t xml:space="preserve"> </w:t>
      </w:r>
      <w:r w:rsidRPr="00CC5646">
        <w:t>związku</w:t>
      </w:r>
      <w:r w:rsidR="00D24856" w:rsidRPr="00CC5646">
        <w:t xml:space="preserve"> z</w:t>
      </w:r>
      <w:r w:rsidR="008E170B">
        <w:t> </w:t>
      </w:r>
      <w:r w:rsidRPr="00CC5646">
        <w:t>zaprzestaniem wykonywania działalności objętej wpisem do rejestru</w:t>
      </w:r>
      <w:r w:rsidR="00D24856" w:rsidRPr="00CC5646">
        <w:t xml:space="preserve"> i</w:t>
      </w:r>
      <w:r w:rsidR="00746570">
        <w:t xml:space="preserve"> </w:t>
      </w:r>
      <w:r w:rsidRPr="00CC5646">
        <w:t>złożył wszystkie wymagane informacje oraz odprowadził należne składki</w:t>
      </w:r>
      <w:r w:rsidR="00D24856" w:rsidRPr="00CC5646">
        <w:t xml:space="preserve"> w</w:t>
      </w:r>
      <w:r w:rsidR="00746570">
        <w:t xml:space="preserve"> </w:t>
      </w:r>
      <w:r w:rsidRPr="00CC5646">
        <w:t>okresie wykonywania działalności,</w:t>
      </w:r>
      <w:r w:rsidR="00D24856" w:rsidRPr="00CC5646">
        <w:t xml:space="preserve"> a</w:t>
      </w:r>
      <w:r w:rsidR="00746570">
        <w:t xml:space="preserve"> </w:t>
      </w:r>
      <w:r w:rsidRPr="00CC5646">
        <w:t>odprowadzone składki nie podlegają dalszemu zarachowaniu;</w:t>
      </w:r>
    </w:p>
    <w:p w14:paraId="0D5DEEF2" w14:textId="404D0B14" w:rsidR="00550A51" w:rsidRPr="00CC5646" w:rsidRDefault="00550A51" w:rsidP="00550A51">
      <w:pPr>
        <w:pStyle w:val="ZLITPKTzmpktliter"/>
      </w:pPr>
      <w:r w:rsidRPr="00CC5646">
        <w:lastRenderedPageBreak/>
        <w:t>2)</w:t>
      </w:r>
      <w:r w:rsidR="00B0365A">
        <w:tab/>
      </w:r>
      <w:r w:rsidRPr="00CC5646">
        <w:t>dokonania ich</w:t>
      </w:r>
      <w:r w:rsidR="00D24856" w:rsidRPr="00CC5646">
        <w:t xml:space="preserve"> w</w:t>
      </w:r>
      <w:r w:rsidR="00746570">
        <w:t xml:space="preserve"> </w:t>
      </w:r>
      <w:r w:rsidRPr="00CC5646">
        <w:t>kwocie przewyższającej wysokość zobowiązania określonego</w:t>
      </w:r>
      <w:r w:rsidR="00D24856" w:rsidRPr="00CC5646">
        <w:t xml:space="preserve"> w</w:t>
      </w:r>
      <w:r w:rsidR="00746570">
        <w:t xml:space="preserve"> </w:t>
      </w:r>
      <w:r w:rsidRPr="00CC5646">
        <w:t>informacji przekazanej do Ubezpieczeniowego Funduszu Gwarancyjnego;</w:t>
      </w:r>
    </w:p>
    <w:p w14:paraId="67A4806B" w14:textId="66AEC811" w:rsidR="00550A51" w:rsidRPr="00CC5646" w:rsidRDefault="00550A51" w:rsidP="00550A51">
      <w:pPr>
        <w:pStyle w:val="ZLITPKTzmpktliter"/>
      </w:pPr>
      <w:r w:rsidRPr="00CC5646">
        <w:t>3)</w:t>
      </w:r>
      <w:r w:rsidR="00B0365A">
        <w:tab/>
      </w:r>
      <w:r w:rsidRPr="00CC5646">
        <w:t>dokonania ich przez podmiot niezobowiązany względem Funduszu Pomocowego.</w:t>
      </w:r>
    </w:p>
    <w:p w14:paraId="2CDF8627" w14:textId="0506A685" w:rsidR="00550A51" w:rsidRPr="00CC5646" w:rsidRDefault="00550A51" w:rsidP="00CC5646">
      <w:pPr>
        <w:pStyle w:val="ZLITUSTzmustliter"/>
        <w:keepNext/>
      </w:pPr>
      <w:r w:rsidRPr="00CC5646">
        <w:t>8b. Przedsiębiorca turystyczny</w:t>
      </w:r>
      <w:r w:rsidR="00D24856" w:rsidRPr="00CC5646">
        <w:t xml:space="preserve"> w</w:t>
      </w:r>
      <w:r w:rsidR="00746570">
        <w:t xml:space="preserve"> </w:t>
      </w:r>
      <w:r w:rsidRPr="00CC5646">
        <w:t>przypadku,</w:t>
      </w:r>
      <w:r w:rsidR="00D24856" w:rsidRPr="00CC5646">
        <w:t xml:space="preserve"> o</w:t>
      </w:r>
      <w:r w:rsidR="00746570">
        <w:t xml:space="preserve"> </w:t>
      </w:r>
      <w:r w:rsidRPr="00CC5646">
        <w:t>którym mowa:</w:t>
      </w:r>
    </w:p>
    <w:p w14:paraId="162A549F" w14:textId="4E8C7976" w:rsidR="00550A51" w:rsidRPr="00CC5646" w:rsidRDefault="00550A51" w:rsidP="00550A51">
      <w:pPr>
        <w:pStyle w:val="ZLITPKTzmpktliter"/>
      </w:pPr>
      <w:r w:rsidRPr="00CC5646">
        <w:t>1)</w:t>
      </w:r>
      <w:r w:rsidR="00B0365A">
        <w:tab/>
      </w:r>
      <w:r w:rsidR="00D24856" w:rsidRPr="00CC5646">
        <w:t>w</w:t>
      </w:r>
      <w:r w:rsidR="00746570">
        <w:t xml:space="preserve"> </w:t>
      </w:r>
      <w:r w:rsidR="00D24856" w:rsidRPr="00CC5646">
        <w:t>ust.</w:t>
      </w:r>
      <w:r w:rsidR="00746570">
        <w:t xml:space="preserve"> </w:t>
      </w:r>
      <w:r w:rsidRPr="00CC5646">
        <w:t>8a</w:t>
      </w:r>
      <w:r w:rsidR="00D24856" w:rsidRPr="00CC5646">
        <w:t xml:space="preserve"> pkt</w:t>
      </w:r>
      <w:r w:rsidR="00746570">
        <w:t xml:space="preserve"> </w:t>
      </w:r>
      <w:r w:rsidRPr="00CC5646">
        <w:t>1, może wystąpić do Ubezpieczeniowego Funduszu Gwarancyjnego</w:t>
      </w:r>
      <w:r w:rsidR="00D24856" w:rsidRPr="00CC5646">
        <w:t xml:space="preserve"> o</w:t>
      </w:r>
      <w:r w:rsidR="00746570">
        <w:t xml:space="preserve"> </w:t>
      </w:r>
      <w:r w:rsidRPr="00CC5646">
        <w:t>zwrot składek niepodlegających dalszemu zarachowaniu, nie później niż</w:t>
      </w:r>
      <w:r w:rsidR="00D24856" w:rsidRPr="00CC5646">
        <w:t xml:space="preserve"> w</w:t>
      </w:r>
      <w:r w:rsidR="00746570">
        <w:t xml:space="preserve"> </w:t>
      </w:r>
      <w:r w:rsidRPr="00CC5646">
        <w:t>terminie 1</w:t>
      </w:r>
      <w:r w:rsidR="00D24856" w:rsidRPr="00CC5646">
        <w:t>4</w:t>
      </w:r>
      <w:r w:rsidR="00746570">
        <w:t xml:space="preserve"> </w:t>
      </w:r>
      <w:r w:rsidRPr="00CC5646">
        <w:t>dni od dnia,</w:t>
      </w:r>
      <w:r w:rsidR="00D24856" w:rsidRPr="00CC5646">
        <w:t xml:space="preserve"> w</w:t>
      </w:r>
      <w:r w:rsidR="00746570">
        <w:t xml:space="preserve"> </w:t>
      </w:r>
      <w:r w:rsidRPr="00CC5646">
        <w:t>którym decyzja administracyjna właściwego marszałka województwa</w:t>
      </w:r>
      <w:r w:rsidR="00D24856" w:rsidRPr="00CC5646">
        <w:t xml:space="preserve"> o</w:t>
      </w:r>
      <w:r w:rsidR="00746570">
        <w:t xml:space="preserve"> </w:t>
      </w:r>
      <w:r w:rsidRPr="00CC5646">
        <w:t>wykreśleniu</w:t>
      </w:r>
      <w:r w:rsidR="00D24856" w:rsidRPr="00CC5646">
        <w:t xml:space="preserve"> z</w:t>
      </w:r>
      <w:r w:rsidR="00746570">
        <w:t xml:space="preserve"> </w:t>
      </w:r>
      <w:r w:rsidRPr="00CC5646">
        <w:t>rejestru</w:t>
      </w:r>
      <w:r w:rsidR="00D24856" w:rsidRPr="00CC5646">
        <w:t xml:space="preserve"> w</w:t>
      </w:r>
      <w:r w:rsidR="00746570">
        <w:t xml:space="preserve"> </w:t>
      </w:r>
      <w:r w:rsidRPr="00CC5646">
        <w:t>związku</w:t>
      </w:r>
      <w:r w:rsidR="00D24856" w:rsidRPr="00CC5646">
        <w:t xml:space="preserve"> z</w:t>
      </w:r>
      <w:r w:rsidR="009A7ED8">
        <w:t> </w:t>
      </w:r>
      <w:r w:rsidRPr="00CC5646">
        <w:t>zaprzestaniem wykonywania działalności objętej wpisem do rejestru stała się ostateczna;</w:t>
      </w:r>
    </w:p>
    <w:p w14:paraId="70FD120E" w14:textId="5C5DAF13" w:rsidR="00550A51" w:rsidRPr="00CC5646" w:rsidRDefault="00550A51" w:rsidP="00550A51">
      <w:pPr>
        <w:pStyle w:val="ZLITPKTzmpktliter"/>
      </w:pPr>
      <w:r w:rsidRPr="00CC5646">
        <w:t>2)</w:t>
      </w:r>
      <w:r w:rsidR="00B0365A">
        <w:tab/>
      </w:r>
      <w:r w:rsidR="00D24856" w:rsidRPr="00CC5646">
        <w:t>w</w:t>
      </w:r>
      <w:r w:rsidR="00746570">
        <w:t xml:space="preserve"> </w:t>
      </w:r>
      <w:r w:rsidR="00D24856" w:rsidRPr="00CC5646">
        <w:t>ust.</w:t>
      </w:r>
      <w:r w:rsidR="00746570">
        <w:t xml:space="preserve"> </w:t>
      </w:r>
      <w:r w:rsidRPr="00CC5646">
        <w:t>8a</w:t>
      </w:r>
      <w:r w:rsidR="00D24856" w:rsidRPr="00CC5646">
        <w:t xml:space="preserve"> pkt</w:t>
      </w:r>
      <w:r w:rsidR="00746570">
        <w:t xml:space="preserve"> </w:t>
      </w:r>
      <w:r w:rsidR="00D24856" w:rsidRPr="00CC5646">
        <w:t>2 lub</w:t>
      </w:r>
      <w:r w:rsidRPr="00CC5646">
        <w:t xml:space="preserve"> 3, może wystąpić do Ubezpieczeniowego Funduszu Gwarancyjnego</w:t>
      </w:r>
      <w:r w:rsidR="00D24856" w:rsidRPr="00CC5646">
        <w:t xml:space="preserve"> o</w:t>
      </w:r>
      <w:r w:rsidR="00746570">
        <w:t xml:space="preserve"> </w:t>
      </w:r>
      <w:r w:rsidRPr="00CC5646">
        <w:t>zwrot wpłaty, nie później niż</w:t>
      </w:r>
      <w:r w:rsidR="00D24856" w:rsidRPr="00CC5646">
        <w:t xml:space="preserve"> w</w:t>
      </w:r>
      <w:r w:rsidR="00746570">
        <w:t xml:space="preserve"> </w:t>
      </w:r>
      <w:r w:rsidRPr="00CC5646">
        <w:t>terminie 3</w:t>
      </w:r>
      <w:r w:rsidR="00D24856" w:rsidRPr="00CC5646">
        <w:t>0</w:t>
      </w:r>
      <w:r w:rsidR="00746570">
        <w:t xml:space="preserve"> </w:t>
      </w:r>
      <w:r w:rsidRPr="00CC5646">
        <w:t>dni od dnia,</w:t>
      </w:r>
      <w:r w:rsidR="00D24856" w:rsidRPr="00CC5646">
        <w:t xml:space="preserve"> w</w:t>
      </w:r>
      <w:r w:rsidR="008E170B">
        <w:t> </w:t>
      </w:r>
      <w:r w:rsidRPr="00CC5646">
        <w:t>którym dokonał wpłaty.</w:t>
      </w:r>
    </w:p>
    <w:p w14:paraId="37AA8910" w14:textId="11125CAC" w:rsidR="00550A51" w:rsidRPr="00CC5646" w:rsidRDefault="00550A51" w:rsidP="00550A51">
      <w:pPr>
        <w:pStyle w:val="ZLITUSTzmustliter"/>
      </w:pPr>
      <w:r w:rsidRPr="00CC5646">
        <w:t>8c. Roszczenia</w:t>
      </w:r>
      <w:r w:rsidR="00D24856" w:rsidRPr="00CC5646">
        <w:t xml:space="preserve"> o</w:t>
      </w:r>
      <w:r w:rsidR="00746570">
        <w:t xml:space="preserve"> </w:t>
      </w:r>
      <w:r w:rsidRPr="00CC5646">
        <w:t>zwrot wpłat,</w:t>
      </w:r>
      <w:r w:rsidR="00D24856" w:rsidRPr="00CC5646">
        <w:t xml:space="preserve"> o</w:t>
      </w:r>
      <w:r w:rsidR="00746570">
        <w:t xml:space="preserve"> </w:t>
      </w:r>
      <w:r w:rsidRPr="00CC5646">
        <w:t>których mowa</w:t>
      </w:r>
      <w:r w:rsidR="00D24856" w:rsidRPr="00CC5646">
        <w:t xml:space="preserve"> w</w:t>
      </w:r>
      <w:r w:rsidR="00746570">
        <w:t xml:space="preserve"> </w:t>
      </w:r>
      <w:r w:rsidR="00D24856" w:rsidRPr="00CC5646">
        <w:t>ust.</w:t>
      </w:r>
      <w:r w:rsidR="00746570">
        <w:t xml:space="preserve"> </w:t>
      </w:r>
      <w:r w:rsidRPr="00CC5646">
        <w:t>8a, przedawniają się</w:t>
      </w:r>
      <w:r w:rsidR="00D24856" w:rsidRPr="00CC5646">
        <w:t xml:space="preserve"> z</w:t>
      </w:r>
      <w:r w:rsidR="008E170B">
        <w:t> </w:t>
      </w:r>
      <w:r w:rsidRPr="00CC5646">
        <w:t xml:space="preserve">upływem </w:t>
      </w:r>
      <w:r w:rsidR="00D24856" w:rsidRPr="00CC5646">
        <w:t>3</w:t>
      </w:r>
      <w:r w:rsidR="00746570">
        <w:t xml:space="preserve"> </w:t>
      </w:r>
      <w:r w:rsidRPr="00CC5646">
        <w:t>lat.</w:t>
      </w:r>
    </w:p>
    <w:p w14:paraId="24590CE5" w14:textId="55518D41" w:rsidR="00550A51" w:rsidRPr="00CC5646" w:rsidRDefault="00550A51" w:rsidP="00CC5646">
      <w:pPr>
        <w:pStyle w:val="ZLITUSTzmustliter"/>
        <w:keepNext/>
      </w:pPr>
      <w:r w:rsidRPr="00CC5646">
        <w:t>8d. We wniosku do Ubezpieczeniowego Funduszu Gwarancyjnego</w:t>
      </w:r>
      <w:r w:rsidR="00D24856" w:rsidRPr="00CC5646">
        <w:t xml:space="preserve"> o</w:t>
      </w:r>
      <w:r w:rsidR="00746570">
        <w:t xml:space="preserve"> </w:t>
      </w:r>
      <w:r w:rsidRPr="00CC5646">
        <w:t>zwrot wpłat należy wykazać kwotę mającą podlegać zwrotowi. Do wniosku dołącza się:</w:t>
      </w:r>
    </w:p>
    <w:p w14:paraId="07507E1E" w14:textId="368A5D2B" w:rsidR="00550A51" w:rsidRPr="00CC5646" w:rsidRDefault="00550A51" w:rsidP="00550A51">
      <w:pPr>
        <w:pStyle w:val="ZLITPKTzmpktliter"/>
      </w:pPr>
      <w:r w:rsidRPr="00CC5646">
        <w:t>1)</w:t>
      </w:r>
      <w:r w:rsidR="00B0365A">
        <w:tab/>
      </w:r>
      <w:r w:rsidRPr="00CC5646">
        <w:t>kopię ostatecznej decyzji administracyjnej właściwego marszałka województwa</w:t>
      </w:r>
      <w:r w:rsidR="00D24856" w:rsidRPr="00CC5646">
        <w:t xml:space="preserve"> o</w:t>
      </w:r>
      <w:r w:rsidR="00746570">
        <w:t xml:space="preserve"> </w:t>
      </w:r>
      <w:r w:rsidRPr="00CC5646">
        <w:t>wykreśleniu</w:t>
      </w:r>
      <w:r w:rsidR="00D24856" w:rsidRPr="00CC5646">
        <w:t xml:space="preserve"> z</w:t>
      </w:r>
      <w:r w:rsidR="00746570">
        <w:t xml:space="preserve"> </w:t>
      </w:r>
      <w:r w:rsidRPr="00CC5646">
        <w:t>rejestru</w:t>
      </w:r>
      <w:r w:rsidR="00D24856" w:rsidRPr="00CC5646">
        <w:t xml:space="preserve"> w</w:t>
      </w:r>
      <w:r w:rsidR="00746570">
        <w:t xml:space="preserve"> </w:t>
      </w:r>
      <w:r w:rsidRPr="00CC5646">
        <w:t>związku</w:t>
      </w:r>
      <w:r w:rsidR="00D24856" w:rsidRPr="00CC5646">
        <w:t xml:space="preserve"> z</w:t>
      </w:r>
      <w:r w:rsidR="00746570">
        <w:t xml:space="preserve"> </w:t>
      </w:r>
      <w:r w:rsidRPr="00CC5646">
        <w:t>zaprzestaniem wykonywania działalności objętej wpisem do rejestru wraz</w:t>
      </w:r>
      <w:r w:rsidR="00D24856" w:rsidRPr="00CC5646">
        <w:t xml:space="preserve"> z</w:t>
      </w:r>
      <w:r w:rsidR="00746570">
        <w:t xml:space="preserve"> </w:t>
      </w:r>
      <w:r w:rsidRPr="00CC5646">
        <w:t>wykazem umów</w:t>
      </w:r>
      <w:r w:rsidR="0052321A">
        <w:t>,</w:t>
      </w:r>
      <w:r w:rsidR="00D24856" w:rsidRPr="00CC5646">
        <w:t xml:space="preserve"> z</w:t>
      </w:r>
      <w:r w:rsidR="00746570">
        <w:t xml:space="preserve"> </w:t>
      </w:r>
      <w:r w:rsidRPr="00CC5646">
        <w:t>których wynikają składki podlegające zwrotowi</w:t>
      </w:r>
      <w:r w:rsidR="00D24856" w:rsidRPr="00CC5646">
        <w:t xml:space="preserve"> w</w:t>
      </w:r>
      <w:r w:rsidR="00746570">
        <w:t xml:space="preserve"> </w:t>
      </w:r>
      <w:r w:rsidRPr="00CC5646">
        <w:t>przypadku,</w:t>
      </w:r>
      <w:r w:rsidR="00D24856" w:rsidRPr="00CC5646">
        <w:t xml:space="preserve"> o</w:t>
      </w:r>
      <w:r w:rsidR="00746570">
        <w:t xml:space="preserve"> </w:t>
      </w:r>
      <w:r w:rsidRPr="00CC5646">
        <w:t>którym mowa</w:t>
      </w:r>
      <w:r w:rsidR="00D24856" w:rsidRPr="00CC5646">
        <w:t xml:space="preserve"> w</w:t>
      </w:r>
      <w:r w:rsidR="00746570">
        <w:t xml:space="preserve"> </w:t>
      </w:r>
      <w:r w:rsidR="00D24856" w:rsidRPr="00CC5646">
        <w:t>ust.</w:t>
      </w:r>
      <w:r w:rsidR="00746570">
        <w:t xml:space="preserve"> </w:t>
      </w:r>
      <w:r w:rsidRPr="00CC5646">
        <w:t>8a</w:t>
      </w:r>
      <w:r w:rsidR="00D24856" w:rsidRPr="00CC5646">
        <w:t xml:space="preserve"> pkt</w:t>
      </w:r>
      <w:r w:rsidR="00746570">
        <w:t xml:space="preserve"> </w:t>
      </w:r>
      <w:r w:rsidRPr="00CC5646">
        <w:t>1;</w:t>
      </w:r>
    </w:p>
    <w:p w14:paraId="3602FEF8" w14:textId="752509D1" w:rsidR="00550A51" w:rsidRPr="00CC5646" w:rsidRDefault="00550A51" w:rsidP="00550A51">
      <w:pPr>
        <w:pStyle w:val="ZLITPKTzmpktliter"/>
      </w:pPr>
      <w:r w:rsidRPr="00CC5646">
        <w:t>2)</w:t>
      </w:r>
      <w:r w:rsidR="00B0365A">
        <w:tab/>
      </w:r>
      <w:r w:rsidRPr="00CC5646">
        <w:t>korektę złożonej informacji wraz</w:t>
      </w:r>
      <w:r w:rsidR="00D24856" w:rsidRPr="00CC5646">
        <w:t xml:space="preserve"> z</w:t>
      </w:r>
      <w:r w:rsidR="00746570">
        <w:t xml:space="preserve"> </w:t>
      </w:r>
      <w:r w:rsidRPr="00CC5646">
        <w:t>wykazem umów,</w:t>
      </w:r>
      <w:r w:rsidR="00D24856" w:rsidRPr="00CC5646">
        <w:t xml:space="preserve"> z</w:t>
      </w:r>
      <w:r w:rsidR="00746570">
        <w:t xml:space="preserve"> </w:t>
      </w:r>
      <w:r w:rsidRPr="00CC5646">
        <w:t>których wynikają składki podlegające zwrotowi</w:t>
      </w:r>
      <w:r w:rsidR="00D24856" w:rsidRPr="00CC5646">
        <w:t xml:space="preserve"> w</w:t>
      </w:r>
      <w:r w:rsidR="00746570">
        <w:t xml:space="preserve"> </w:t>
      </w:r>
      <w:r w:rsidRPr="00CC5646">
        <w:t>przypadku,</w:t>
      </w:r>
      <w:r w:rsidR="00D24856" w:rsidRPr="00CC5646">
        <w:t xml:space="preserve"> o</w:t>
      </w:r>
      <w:r w:rsidR="00746570">
        <w:t xml:space="preserve"> </w:t>
      </w:r>
      <w:r w:rsidRPr="00CC5646">
        <w:t>którym mowa</w:t>
      </w:r>
      <w:r w:rsidR="00D24856" w:rsidRPr="00CC5646">
        <w:t xml:space="preserve"> w</w:t>
      </w:r>
      <w:r w:rsidR="00746570">
        <w:t xml:space="preserve"> </w:t>
      </w:r>
      <w:r w:rsidR="00D24856" w:rsidRPr="00CC5646">
        <w:t>ust.</w:t>
      </w:r>
      <w:r w:rsidR="00746570">
        <w:t xml:space="preserve"> </w:t>
      </w:r>
      <w:r w:rsidRPr="00CC5646">
        <w:t>8a</w:t>
      </w:r>
      <w:r w:rsidR="00D24856" w:rsidRPr="00CC5646">
        <w:t xml:space="preserve"> pkt</w:t>
      </w:r>
      <w:r w:rsidR="00746570">
        <w:t xml:space="preserve"> </w:t>
      </w:r>
      <w:r w:rsidRPr="00CC5646">
        <w:t>2</w:t>
      </w:r>
      <w:r w:rsidR="00FB1FE7">
        <w:t>;</w:t>
      </w:r>
    </w:p>
    <w:p w14:paraId="2BFC412B" w14:textId="28F696E8" w:rsidR="00550A51" w:rsidRPr="00CC5646" w:rsidRDefault="00550A51" w:rsidP="00550A51">
      <w:pPr>
        <w:pStyle w:val="ZLITPKTzmpktliter"/>
      </w:pPr>
      <w:r w:rsidRPr="00CC5646">
        <w:t>3)</w:t>
      </w:r>
      <w:r w:rsidR="00B0365A">
        <w:tab/>
      </w:r>
      <w:r w:rsidRPr="00CC5646">
        <w:t>dokumenty,</w:t>
      </w:r>
      <w:r w:rsidR="00D24856" w:rsidRPr="00CC5646">
        <w:t xml:space="preserve"> z</w:t>
      </w:r>
      <w:r w:rsidR="00746570">
        <w:t xml:space="preserve"> </w:t>
      </w:r>
      <w:r w:rsidRPr="00CC5646">
        <w:t>których wynika brak zobowiązania względem Funduszu Pomocowego</w:t>
      </w:r>
      <w:r w:rsidR="00D24856" w:rsidRPr="00CC5646">
        <w:t xml:space="preserve"> w</w:t>
      </w:r>
      <w:r w:rsidR="00746570">
        <w:t xml:space="preserve"> </w:t>
      </w:r>
      <w:r w:rsidRPr="00CC5646">
        <w:t>przypadku,</w:t>
      </w:r>
      <w:r w:rsidR="00D24856" w:rsidRPr="00CC5646">
        <w:t xml:space="preserve"> o</w:t>
      </w:r>
      <w:r w:rsidR="00746570">
        <w:t xml:space="preserve"> </w:t>
      </w:r>
      <w:r w:rsidRPr="00CC5646">
        <w:t>którym mowa</w:t>
      </w:r>
      <w:r w:rsidR="00D24856" w:rsidRPr="00CC5646">
        <w:t xml:space="preserve"> w</w:t>
      </w:r>
      <w:r w:rsidR="00746570">
        <w:t xml:space="preserve"> </w:t>
      </w:r>
      <w:r w:rsidR="00D24856" w:rsidRPr="00CC5646">
        <w:t>ust.</w:t>
      </w:r>
      <w:r w:rsidR="00746570">
        <w:t xml:space="preserve"> </w:t>
      </w:r>
      <w:r w:rsidRPr="00CC5646">
        <w:t>8a</w:t>
      </w:r>
      <w:r w:rsidR="00D24856" w:rsidRPr="00CC5646">
        <w:t xml:space="preserve"> pkt</w:t>
      </w:r>
      <w:r w:rsidR="00746570">
        <w:t xml:space="preserve"> </w:t>
      </w:r>
      <w:r w:rsidRPr="00CC5646">
        <w:t>3.</w:t>
      </w:r>
      <w:r w:rsidR="00D24856" w:rsidRPr="00CC5646">
        <w:t>”</w:t>
      </w:r>
      <w:r w:rsidRPr="00CC5646">
        <w:t>,</w:t>
      </w:r>
    </w:p>
    <w:p w14:paraId="075CD6A2" w14:textId="3E99B0FF" w:rsidR="00550A51" w:rsidRPr="00CC5646" w:rsidRDefault="00550A51" w:rsidP="00CC5646">
      <w:pPr>
        <w:pStyle w:val="LITlitera"/>
        <w:keepNext/>
      </w:pPr>
      <w:r w:rsidRPr="00CC5646">
        <w:t>d)</w:t>
      </w:r>
      <w:r w:rsidRPr="00CC5646">
        <w:tab/>
        <w:t>po</w:t>
      </w:r>
      <w:r w:rsidR="00D24856" w:rsidRPr="00CC5646">
        <w:t xml:space="preserve"> ust.</w:t>
      </w:r>
      <w:r w:rsidR="00746570">
        <w:t xml:space="preserve"> </w:t>
      </w:r>
      <w:r w:rsidRPr="00CC5646">
        <w:t>1</w:t>
      </w:r>
      <w:r w:rsidR="00D24856" w:rsidRPr="00CC5646">
        <w:t>4</w:t>
      </w:r>
      <w:r w:rsidR="00746570">
        <w:t xml:space="preserve"> </w:t>
      </w:r>
      <w:r w:rsidRPr="00CC5646">
        <w:t>dodaje się</w:t>
      </w:r>
      <w:r w:rsidR="00D24856" w:rsidRPr="00CC5646">
        <w:t xml:space="preserve"> ust.</w:t>
      </w:r>
      <w:r w:rsidR="00746570">
        <w:t xml:space="preserve"> </w:t>
      </w:r>
      <w:r w:rsidRPr="00CC5646">
        <w:t>14a</w:t>
      </w:r>
      <w:r w:rsidR="00D24856" w:rsidRPr="00CC5646">
        <w:t xml:space="preserve"> w</w:t>
      </w:r>
      <w:r w:rsidR="00746570">
        <w:t xml:space="preserve"> </w:t>
      </w:r>
      <w:r w:rsidRPr="00CC5646">
        <w:t>brzmieniu:</w:t>
      </w:r>
    </w:p>
    <w:p w14:paraId="0FA2A752" w14:textId="1707FF0D" w:rsidR="00550A51" w:rsidRPr="00CC5646" w:rsidRDefault="00D24856" w:rsidP="00550A51">
      <w:pPr>
        <w:pStyle w:val="ZLITUSTzmustliter"/>
      </w:pPr>
      <w:r w:rsidRPr="00CC5646">
        <w:t>„</w:t>
      </w:r>
      <w:r w:rsidR="00550A51" w:rsidRPr="00CC5646">
        <w:t>14a. Komunikat,</w:t>
      </w:r>
      <w:r w:rsidRPr="00CC5646">
        <w:t xml:space="preserve"> o</w:t>
      </w:r>
      <w:r w:rsidR="00746570">
        <w:t xml:space="preserve"> </w:t>
      </w:r>
      <w:r w:rsidR="00550A51" w:rsidRPr="00CC5646">
        <w:t>którym mowa</w:t>
      </w:r>
      <w:r w:rsidRPr="00CC5646">
        <w:t xml:space="preserve"> w</w:t>
      </w:r>
      <w:r w:rsidR="00746570">
        <w:t xml:space="preserve"> </w:t>
      </w:r>
      <w:r w:rsidRPr="00CC5646">
        <w:t>ust.</w:t>
      </w:r>
      <w:r w:rsidR="00746570">
        <w:t xml:space="preserve"> </w:t>
      </w:r>
      <w:r w:rsidR="00550A51" w:rsidRPr="00CC5646">
        <w:t>1</w:t>
      </w:r>
      <w:r w:rsidRPr="00CC5646">
        <w:t>4</w:t>
      </w:r>
      <w:r w:rsidR="00A049E9">
        <w:t>,</w:t>
      </w:r>
      <w:r w:rsidR="00746570">
        <w:t xml:space="preserve"> </w:t>
      </w:r>
      <w:r w:rsidR="00550A51" w:rsidRPr="00CC5646">
        <w:t>określa termin powiadomienia przez podróżnego</w:t>
      </w:r>
      <w:r w:rsidRPr="00CC5646">
        <w:t xml:space="preserve"> o</w:t>
      </w:r>
      <w:r w:rsidR="00746570">
        <w:t xml:space="preserve"> </w:t>
      </w:r>
      <w:r w:rsidR="00550A51" w:rsidRPr="00CC5646">
        <w:t>odstąpieniu od umowy</w:t>
      </w:r>
      <w:r w:rsidRPr="00CC5646">
        <w:t xml:space="preserve"> o</w:t>
      </w:r>
      <w:r w:rsidR="00746570">
        <w:t xml:space="preserve"> </w:t>
      </w:r>
      <w:r w:rsidR="00550A51" w:rsidRPr="00CC5646">
        <w:t>udział</w:t>
      </w:r>
      <w:r w:rsidRPr="00CC5646">
        <w:t xml:space="preserve"> w</w:t>
      </w:r>
      <w:r w:rsidR="00746570">
        <w:t xml:space="preserve"> </w:t>
      </w:r>
      <w:r w:rsidR="00550A51" w:rsidRPr="00CC5646">
        <w:t>imprezie turystycznej lub powiadomienia</w:t>
      </w:r>
      <w:r w:rsidRPr="00CC5646">
        <w:t xml:space="preserve"> o</w:t>
      </w:r>
      <w:r w:rsidR="00746570">
        <w:t xml:space="preserve"> </w:t>
      </w:r>
      <w:r w:rsidR="00550A51" w:rsidRPr="00CC5646">
        <w:t>rozwiązaniu umowy</w:t>
      </w:r>
      <w:r w:rsidRPr="00CC5646">
        <w:t xml:space="preserve"> o</w:t>
      </w:r>
      <w:r w:rsidR="00746570">
        <w:t xml:space="preserve"> </w:t>
      </w:r>
      <w:r w:rsidR="00550A51" w:rsidRPr="00CC5646">
        <w:t>udział</w:t>
      </w:r>
      <w:r w:rsidRPr="00CC5646">
        <w:t xml:space="preserve"> w</w:t>
      </w:r>
      <w:r w:rsidR="00746570">
        <w:t xml:space="preserve"> </w:t>
      </w:r>
      <w:r w:rsidR="00550A51" w:rsidRPr="00CC5646">
        <w:t xml:space="preserve">imprezie turystycznej przez organizatora turystyki, które to odstąpienie od umowy lub rozwiązanie umowy </w:t>
      </w:r>
      <w:r w:rsidR="00550A51" w:rsidRPr="00CC5646">
        <w:lastRenderedPageBreak/>
        <w:t>pozostaje</w:t>
      </w:r>
      <w:r w:rsidRPr="00CC5646">
        <w:t xml:space="preserve"> w</w:t>
      </w:r>
      <w:r w:rsidR="00746570">
        <w:t xml:space="preserve"> </w:t>
      </w:r>
      <w:r w:rsidR="00550A51" w:rsidRPr="00CC5646">
        <w:t>bezpośrednim związku</w:t>
      </w:r>
      <w:r w:rsidRPr="00CC5646">
        <w:t xml:space="preserve"> z</w:t>
      </w:r>
      <w:r w:rsidR="00746570">
        <w:t xml:space="preserve"> </w:t>
      </w:r>
      <w:r w:rsidR="00550A51" w:rsidRPr="00CC5646">
        <w:t>nieuniknionymi</w:t>
      </w:r>
      <w:r w:rsidRPr="00CC5646">
        <w:t xml:space="preserve"> i</w:t>
      </w:r>
      <w:r w:rsidR="00746570">
        <w:t xml:space="preserve"> </w:t>
      </w:r>
      <w:r w:rsidR="00550A51" w:rsidRPr="00CC5646">
        <w:t>nadzwyczajnymi okolicznościami,</w:t>
      </w:r>
      <w:r w:rsidRPr="00CC5646">
        <w:t xml:space="preserve"> o</w:t>
      </w:r>
      <w:r w:rsidR="00746570">
        <w:t xml:space="preserve"> </w:t>
      </w:r>
      <w:r w:rsidR="00550A51" w:rsidRPr="00CC5646">
        <w:t>których mowa</w:t>
      </w:r>
      <w:r w:rsidRPr="00CC5646">
        <w:t xml:space="preserve"> w</w:t>
      </w:r>
      <w:r w:rsidR="00746570">
        <w:t xml:space="preserve"> </w:t>
      </w:r>
      <w:r w:rsidRPr="00CC5646">
        <w:t>ust.</w:t>
      </w:r>
      <w:r w:rsidR="00746570">
        <w:t xml:space="preserve"> </w:t>
      </w:r>
      <w:r w:rsidR="00550A51" w:rsidRPr="00CC5646">
        <w:t>14.</w:t>
      </w:r>
      <w:r w:rsidRPr="00CC5646">
        <w:t>”</w:t>
      </w:r>
      <w:r w:rsidR="00550A51" w:rsidRPr="00CC5646">
        <w:t>,</w:t>
      </w:r>
    </w:p>
    <w:p w14:paraId="6DF9BD8B" w14:textId="28D0551D" w:rsidR="00550A51" w:rsidRPr="00CC5646" w:rsidRDefault="00550A51" w:rsidP="00CC5646">
      <w:pPr>
        <w:pStyle w:val="LITlitera"/>
        <w:keepNext/>
      </w:pPr>
      <w:r w:rsidRPr="00CC5646">
        <w:t>e)</w:t>
      </w:r>
      <w:r w:rsidR="00B0365A">
        <w:tab/>
      </w:r>
      <w:r w:rsidRPr="00CC5646">
        <w:t>po</w:t>
      </w:r>
      <w:r w:rsidR="00D24856" w:rsidRPr="00CC5646">
        <w:t xml:space="preserve"> ust.</w:t>
      </w:r>
      <w:r w:rsidR="00746570">
        <w:t xml:space="preserve"> </w:t>
      </w:r>
      <w:r w:rsidRPr="00CC5646">
        <w:t>1</w:t>
      </w:r>
      <w:r w:rsidR="00D24856" w:rsidRPr="00CC5646">
        <w:t>6</w:t>
      </w:r>
      <w:r w:rsidR="00746570">
        <w:t xml:space="preserve"> </w:t>
      </w:r>
      <w:r w:rsidRPr="00CC5646">
        <w:t>dodaje się</w:t>
      </w:r>
      <w:r w:rsidR="00D24856" w:rsidRPr="00CC5646">
        <w:t xml:space="preserve"> ust.</w:t>
      </w:r>
      <w:r w:rsidR="00746570">
        <w:t xml:space="preserve"> </w:t>
      </w:r>
      <w:r w:rsidRPr="00CC5646">
        <w:t>16a</w:t>
      </w:r>
      <w:r w:rsidR="00D24856" w:rsidRPr="00CC5646">
        <w:t xml:space="preserve"> w</w:t>
      </w:r>
      <w:r w:rsidR="00746570">
        <w:t xml:space="preserve"> </w:t>
      </w:r>
      <w:r w:rsidRPr="00CC5646">
        <w:t>brzmieniu:</w:t>
      </w:r>
    </w:p>
    <w:p w14:paraId="20E965A6" w14:textId="3409C88D" w:rsidR="00550A51" w:rsidRPr="00CC5646" w:rsidRDefault="00D24856" w:rsidP="00550A51">
      <w:pPr>
        <w:pStyle w:val="ZLITUSTzmustliter"/>
      </w:pPr>
      <w:r w:rsidRPr="00CC5646">
        <w:t>„</w:t>
      </w:r>
      <w:r w:rsidR="00550A51" w:rsidRPr="00CC5646">
        <w:t>16a.</w:t>
      </w:r>
      <w:r w:rsidRPr="00CC5646">
        <w:t xml:space="preserve"> W</w:t>
      </w:r>
      <w:r w:rsidR="00746570">
        <w:t xml:space="preserve"> </w:t>
      </w:r>
      <w:r w:rsidR="00550A51" w:rsidRPr="00CC5646">
        <w:t>przypadku niezłożenia</w:t>
      </w:r>
      <w:r w:rsidRPr="00CC5646">
        <w:t xml:space="preserve"> w</w:t>
      </w:r>
      <w:r w:rsidR="00746570">
        <w:t xml:space="preserve"> </w:t>
      </w:r>
      <w:r w:rsidR="00550A51" w:rsidRPr="00CC5646">
        <w:t>terminie na zwrot,</w:t>
      </w:r>
      <w:r w:rsidRPr="00CC5646">
        <w:t xml:space="preserve"> o</w:t>
      </w:r>
      <w:r w:rsidR="00746570">
        <w:t xml:space="preserve"> </w:t>
      </w:r>
      <w:r w:rsidR="00550A51" w:rsidRPr="00CC5646">
        <w:t>którym mowa</w:t>
      </w:r>
      <w:r w:rsidRPr="00CC5646">
        <w:t xml:space="preserve"> w</w:t>
      </w:r>
      <w:r w:rsidR="00746570">
        <w:t xml:space="preserve"> </w:t>
      </w:r>
      <w:r w:rsidRPr="00CC5646">
        <w:t>art.</w:t>
      </w:r>
      <w:r w:rsidR="00746570">
        <w:t xml:space="preserve"> </w:t>
      </w:r>
      <w:r w:rsidR="00550A51" w:rsidRPr="00CC5646">
        <w:t>4</w:t>
      </w:r>
      <w:r w:rsidRPr="00CC5646">
        <w:t>7 ust.</w:t>
      </w:r>
      <w:r w:rsidR="00746570">
        <w:t xml:space="preserve"> </w:t>
      </w:r>
      <w:r w:rsidRPr="00CC5646">
        <w:t>6</w:t>
      </w:r>
      <w:r w:rsidR="00746570">
        <w:t xml:space="preserve"> </w:t>
      </w:r>
      <w:r w:rsidR="00550A51" w:rsidRPr="00CC5646">
        <w:t>ustawy</w:t>
      </w:r>
      <w:r w:rsidRPr="00CC5646">
        <w:t xml:space="preserve"> z</w:t>
      </w:r>
      <w:r w:rsidR="00746570">
        <w:t xml:space="preserve"> </w:t>
      </w:r>
      <w:r w:rsidR="00550A51" w:rsidRPr="00CC5646">
        <w:t>dnia 2</w:t>
      </w:r>
      <w:r w:rsidRPr="00CC5646">
        <w:t>4</w:t>
      </w:r>
      <w:r w:rsidR="00746570">
        <w:t xml:space="preserve"> </w:t>
      </w:r>
      <w:r w:rsidR="00550A51" w:rsidRPr="00CC5646">
        <w:t>listopada 201</w:t>
      </w:r>
      <w:r w:rsidRPr="00CC5646">
        <w:t>7</w:t>
      </w:r>
      <w:r w:rsidR="00746570">
        <w:t xml:space="preserve"> </w:t>
      </w:r>
      <w:r w:rsidR="00550A51" w:rsidRPr="00CC5646">
        <w:t>r.</w:t>
      </w:r>
      <w:r w:rsidRPr="00CC5646">
        <w:t xml:space="preserve"> o</w:t>
      </w:r>
      <w:r w:rsidR="00746570">
        <w:t xml:space="preserve"> </w:t>
      </w:r>
      <w:r w:rsidR="00550A51" w:rsidRPr="00CC5646">
        <w:t>imprezach turystycznych</w:t>
      </w:r>
      <w:r w:rsidRPr="00CC5646">
        <w:t xml:space="preserve"> i</w:t>
      </w:r>
      <w:r w:rsidR="00746570">
        <w:t xml:space="preserve"> </w:t>
      </w:r>
      <w:r w:rsidR="00550A51" w:rsidRPr="00CC5646">
        <w:t>powiązanych usługach turystycznych, wniosku organizatora turystyki albo wniosku podróżnego umożliwiających powiązanie tych wniosków, złożony wniosek pozostawia się bez rozpoznania,</w:t>
      </w:r>
      <w:r w:rsidRPr="00CC5646">
        <w:t xml:space="preserve"> o</w:t>
      </w:r>
      <w:r w:rsidR="00746570">
        <w:t xml:space="preserve"> </w:t>
      </w:r>
      <w:r w:rsidR="00550A51" w:rsidRPr="00CC5646">
        <w:t>czym informuje się organizatora turystyki albo podróżnego za pośrednictwem systemu teleinformatycznego Ubezpieczeniowego Funduszu Gwarancyjnego.</w:t>
      </w:r>
      <w:r w:rsidRPr="00CC5646">
        <w:t>”</w:t>
      </w:r>
      <w:r w:rsidR="00550A51" w:rsidRPr="00CC5646">
        <w:t>,</w:t>
      </w:r>
    </w:p>
    <w:p w14:paraId="34ED575D" w14:textId="5B5E06A3" w:rsidR="00550A51" w:rsidRPr="00CC5646" w:rsidRDefault="00550A51" w:rsidP="00CC5646">
      <w:pPr>
        <w:pStyle w:val="LITlitera"/>
        <w:keepNext/>
      </w:pPr>
      <w:r w:rsidRPr="00CC5646">
        <w:t>f)</w:t>
      </w:r>
      <w:r w:rsidR="00B0365A">
        <w:tab/>
      </w:r>
      <w:r w:rsidRPr="00CC5646">
        <w:t>po</w:t>
      </w:r>
      <w:r w:rsidR="00D24856" w:rsidRPr="00CC5646">
        <w:t xml:space="preserve"> ust.</w:t>
      </w:r>
      <w:r w:rsidR="00746570">
        <w:t xml:space="preserve"> </w:t>
      </w:r>
      <w:r w:rsidRPr="00CC5646">
        <w:t>1</w:t>
      </w:r>
      <w:r w:rsidR="00D24856" w:rsidRPr="00CC5646">
        <w:t>7</w:t>
      </w:r>
      <w:r w:rsidR="00746570">
        <w:t xml:space="preserve"> </w:t>
      </w:r>
      <w:r w:rsidRPr="00CC5646">
        <w:t>dodaje się</w:t>
      </w:r>
      <w:r w:rsidR="00D24856" w:rsidRPr="00CC5646">
        <w:t xml:space="preserve"> ust.</w:t>
      </w:r>
      <w:r w:rsidR="00746570">
        <w:t xml:space="preserve"> </w:t>
      </w:r>
      <w:r w:rsidRPr="00CC5646">
        <w:t>17a</w:t>
      </w:r>
      <w:r w:rsidR="00D24856" w:rsidRPr="00CC5646">
        <w:t xml:space="preserve"> w</w:t>
      </w:r>
      <w:r w:rsidR="00746570">
        <w:t xml:space="preserve"> </w:t>
      </w:r>
      <w:r w:rsidRPr="00CC5646">
        <w:t>brzmieniu:</w:t>
      </w:r>
    </w:p>
    <w:p w14:paraId="103D5E42" w14:textId="30D2584A" w:rsidR="00550A51" w:rsidRPr="00CC5646" w:rsidRDefault="00D24856" w:rsidP="00CC5646">
      <w:pPr>
        <w:pStyle w:val="ZLITUSTzmustliter"/>
        <w:keepNext/>
      </w:pPr>
      <w:r w:rsidRPr="00CC5646">
        <w:t>„</w:t>
      </w:r>
      <w:r w:rsidR="00550A51" w:rsidRPr="00CC5646">
        <w:t>17a.</w:t>
      </w:r>
      <w:r w:rsidRPr="00CC5646">
        <w:t xml:space="preserve"> W</w:t>
      </w:r>
      <w:r w:rsidR="00746570">
        <w:t xml:space="preserve"> </w:t>
      </w:r>
      <w:r w:rsidR="00550A51" w:rsidRPr="00CC5646">
        <w:t>przypadku:</w:t>
      </w:r>
    </w:p>
    <w:p w14:paraId="1D55CACB" w14:textId="41317188" w:rsidR="00550A51" w:rsidRPr="00CC5646" w:rsidRDefault="00550A51" w:rsidP="00550A51">
      <w:pPr>
        <w:pStyle w:val="ZLITPKTzmpktliter"/>
      </w:pPr>
      <w:r w:rsidRPr="00CC5646">
        <w:t>1)</w:t>
      </w:r>
      <w:r w:rsidR="00B0365A">
        <w:tab/>
      </w:r>
      <w:r w:rsidRPr="00CC5646">
        <w:t>ujawnienia</w:t>
      </w:r>
      <w:r w:rsidR="00D24856" w:rsidRPr="00CC5646">
        <w:t xml:space="preserve"> w</w:t>
      </w:r>
      <w:r w:rsidR="00746570">
        <w:t xml:space="preserve"> </w:t>
      </w:r>
      <w:r w:rsidRPr="00CC5646">
        <w:t>wyniku przeprowadzonych czynności sprawdzających, że wypłata,</w:t>
      </w:r>
      <w:r w:rsidR="00D24856" w:rsidRPr="00CC5646">
        <w:t xml:space="preserve"> o</w:t>
      </w:r>
      <w:r w:rsidR="00746570">
        <w:t xml:space="preserve"> </w:t>
      </w:r>
      <w:r w:rsidRPr="00CC5646">
        <w:t>której mowa</w:t>
      </w:r>
      <w:r w:rsidR="00D24856" w:rsidRPr="00CC5646">
        <w:t xml:space="preserve"> w</w:t>
      </w:r>
      <w:r w:rsidR="00746570">
        <w:t xml:space="preserve"> </w:t>
      </w:r>
      <w:r w:rsidR="00D24856" w:rsidRPr="00CC5646">
        <w:t>ust.</w:t>
      </w:r>
      <w:r w:rsidR="00746570">
        <w:t xml:space="preserve"> </w:t>
      </w:r>
      <w:r w:rsidRPr="00CC5646">
        <w:t>14, stanowi kwotę nienależnie pobraną,</w:t>
      </w:r>
    </w:p>
    <w:p w14:paraId="7F5185CA" w14:textId="20DD51D7" w:rsidR="00550A51" w:rsidRPr="00CC5646" w:rsidRDefault="00550A51" w:rsidP="00CC5646">
      <w:pPr>
        <w:pStyle w:val="ZLITPKTzmpktliter"/>
        <w:keepNext/>
      </w:pPr>
      <w:r w:rsidRPr="00CC5646">
        <w:t>2)</w:t>
      </w:r>
      <w:r w:rsidR="00B0365A">
        <w:tab/>
      </w:r>
      <w:r w:rsidRPr="00CC5646">
        <w:t>niedokonywania zwrotu wypłat,</w:t>
      </w:r>
      <w:r w:rsidR="00D24856" w:rsidRPr="00CC5646">
        <w:t xml:space="preserve"> o</w:t>
      </w:r>
      <w:r w:rsidR="00746570">
        <w:t xml:space="preserve"> </w:t>
      </w:r>
      <w:r w:rsidRPr="00CC5646">
        <w:t>których mowa</w:t>
      </w:r>
      <w:r w:rsidR="00D24856" w:rsidRPr="00CC5646">
        <w:t xml:space="preserve"> w</w:t>
      </w:r>
      <w:r w:rsidR="00746570">
        <w:t xml:space="preserve"> </w:t>
      </w:r>
      <w:r w:rsidR="00D24856" w:rsidRPr="00CC5646">
        <w:t>ust.</w:t>
      </w:r>
      <w:r w:rsidR="00746570">
        <w:t xml:space="preserve"> </w:t>
      </w:r>
      <w:r w:rsidRPr="00CC5646">
        <w:t>17, na Turystyczny Fundusz Pomocowy</w:t>
      </w:r>
    </w:p>
    <w:p w14:paraId="7586917D" w14:textId="0105F6CA" w:rsidR="00550A51" w:rsidRPr="00CC5646" w:rsidRDefault="00FB1FE7" w:rsidP="00550A51">
      <w:pPr>
        <w:pStyle w:val="ZLITCZWSPPKTzmczciwsppktliter"/>
      </w:pPr>
      <w:r>
        <w:t>–</w:t>
      </w:r>
      <w:r w:rsidR="00D24856" w:rsidRPr="00CC5646">
        <w:t xml:space="preserve"> </w:t>
      </w:r>
      <w:r w:rsidR="00550A51" w:rsidRPr="00CC5646">
        <w:t>Ubezpieczeniowy Fundusz Gwarancyjny wzywa organizatora turystyki do zwrotu środków wraz</w:t>
      </w:r>
      <w:r w:rsidR="00D24856" w:rsidRPr="00CC5646">
        <w:t xml:space="preserve"> z</w:t>
      </w:r>
      <w:r w:rsidR="00746570">
        <w:t xml:space="preserve"> </w:t>
      </w:r>
      <w:r w:rsidR="00550A51" w:rsidRPr="00CC5646">
        <w:t>ustawowymi odsetkami</w:t>
      </w:r>
      <w:r w:rsidR="00D24856" w:rsidRPr="00CC5646">
        <w:t xml:space="preserve"> w</w:t>
      </w:r>
      <w:r w:rsidR="00746570">
        <w:t xml:space="preserve"> </w:t>
      </w:r>
      <w:r w:rsidR="00550A51" w:rsidRPr="00CC5646">
        <w:t>wysokości określonej</w:t>
      </w:r>
      <w:r w:rsidR="00D24856" w:rsidRPr="00CC5646">
        <w:t xml:space="preserve"> w</w:t>
      </w:r>
      <w:r w:rsidR="00746570">
        <w:t xml:space="preserve"> </w:t>
      </w:r>
      <w:r w:rsidR="00550A51" w:rsidRPr="00CC5646">
        <w:t>wezwaniu,</w:t>
      </w:r>
      <w:r w:rsidR="00D24856" w:rsidRPr="00CC5646">
        <w:t xml:space="preserve"> w</w:t>
      </w:r>
      <w:r w:rsidR="00A049E9">
        <w:t> </w:t>
      </w:r>
      <w:r w:rsidR="00550A51" w:rsidRPr="00CC5646">
        <w:t>terminie 1</w:t>
      </w:r>
      <w:r w:rsidR="00D24856" w:rsidRPr="00CC5646">
        <w:t>4</w:t>
      </w:r>
      <w:r w:rsidR="00746570">
        <w:t xml:space="preserve"> </w:t>
      </w:r>
      <w:r w:rsidR="00550A51" w:rsidRPr="00CC5646">
        <w:t>dni od dnia doręczenia wezwania.</w:t>
      </w:r>
      <w:r w:rsidR="00D24856" w:rsidRPr="00CC5646">
        <w:t>”</w:t>
      </w:r>
      <w:r w:rsidR="00550A51" w:rsidRPr="00CC5646">
        <w:t>,</w:t>
      </w:r>
    </w:p>
    <w:p w14:paraId="46885308" w14:textId="40E2F240" w:rsidR="00550A51" w:rsidRPr="00CC5646" w:rsidRDefault="00550A51" w:rsidP="00CC5646">
      <w:pPr>
        <w:pStyle w:val="LITlitera"/>
        <w:keepNext/>
      </w:pPr>
      <w:r w:rsidRPr="00CC5646">
        <w:t>g)</w:t>
      </w:r>
      <w:r w:rsidRPr="00CC5646">
        <w:tab/>
        <w:t>ust. 1</w:t>
      </w:r>
      <w:r w:rsidR="00D24856" w:rsidRPr="00CC5646">
        <w:t>9</w:t>
      </w:r>
      <w:r w:rsidR="00746570">
        <w:t xml:space="preserve"> </w:t>
      </w:r>
      <w:r w:rsidRPr="00CC5646">
        <w:t>otrzymuje brzmienie:</w:t>
      </w:r>
    </w:p>
    <w:p w14:paraId="76E64606" w14:textId="5BAC0298" w:rsidR="00550A51" w:rsidRPr="00CC5646" w:rsidRDefault="00D24856" w:rsidP="00550A51">
      <w:pPr>
        <w:pStyle w:val="ZLITUSTzmustliter"/>
      </w:pPr>
      <w:r w:rsidRPr="00CC5646">
        <w:t>„</w:t>
      </w:r>
      <w:r w:rsidR="00550A51" w:rsidRPr="00CC5646">
        <w:t>19.</w:t>
      </w:r>
      <w:r w:rsidRPr="00CC5646">
        <w:t xml:space="preserve"> W</w:t>
      </w:r>
      <w:r w:rsidR="00746570">
        <w:t xml:space="preserve"> </w:t>
      </w:r>
      <w:r w:rsidR="00550A51" w:rsidRPr="00CC5646">
        <w:t>przypadku gdy wpłaty podróżnego dokonane zostały</w:t>
      </w:r>
      <w:r w:rsidRPr="00CC5646">
        <w:t xml:space="preserve"> w</w:t>
      </w:r>
      <w:r w:rsidR="00746570">
        <w:t xml:space="preserve"> </w:t>
      </w:r>
      <w:r w:rsidR="00550A51" w:rsidRPr="00CC5646">
        <w:t>walucie innej niż polska, kwotę należnej wypłaty ustala się</w:t>
      </w:r>
      <w:r w:rsidRPr="00CC5646">
        <w:t xml:space="preserve"> w</w:t>
      </w:r>
      <w:r w:rsidR="00746570">
        <w:t xml:space="preserve"> </w:t>
      </w:r>
      <w:r w:rsidR="00550A51" w:rsidRPr="00CC5646">
        <w:t>walucie polskiej</w:t>
      </w:r>
      <w:r w:rsidRPr="00CC5646">
        <w:t xml:space="preserve"> z</w:t>
      </w:r>
      <w:r w:rsidR="00746570">
        <w:t xml:space="preserve"> </w:t>
      </w:r>
      <w:r w:rsidR="00550A51" w:rsidRPr="00CC5646">
        <w:t>zastosowaniem kursu średniego ogłoszonego dla danej waluty przez Narodowy Bank Polski</w:t>
      </w:r>
      <w:r w:rsidRPr="00CC5646">
        <w:t xml:space="preserve"> z</w:t>
      </w:r>
      <w:r w:rsidR="00746570">
        <w:t xml:space="preserve"> </w:t>
      </w:r>
      <w:r w:rsidR="00550A51" w:rsidRPr="00CC5646">
        <w:t>dnia poprzedzającego dzień złożenia wniosku przez organizatora turystyki.</w:t>
      </w:r>
      <w:r w:rsidRPr="00CC5646">
        <w:t>”</w:t>
      </w:r>
      <w:r w:rsidR="00550A51" w:rsidRPr="00CC5646">
        <w:t>,</w:t>
      </w:r>
    </w:p>
    <w:p w14:paraId="7B195880" w14:textId="37AD31C4" w:rsidR="00550A51" w:rsidRPr="00CC5646" w:rsidRDefault="00550A51" w:rsidP="00CC5646">
      <w:pPr>
        <w:pStyle w:val="LITlitera"/>
        <w:keepNext/>
      </w:pPr>
      <w:r w:rsidRPr="00CC5646">
        <w:t>h)</w:t>
      </w:r>
      <w:r w:rsidRPr="00CC5646">
        <w:tab/>
        <w:t>ust. 2</w:t>
      </w:r>
      <w:r w:rsidR="00D24856" w:rsidRPr="00CC5646">
        <w:t>3</w:t>
      </w:r>
      <w:r w:rsidR="00746570">
        <w:t xml:space="preserve"> </w:t>
      </w:r>
      <w:r w:rsidRPr="00CC5646">
        <w:t>otrzymuje brzmienie:</w:t>
      </w:r>
    </w:p>
    <w:p w14:paraId="16651E50" w14:textId="774DE47A" w:rsidR="00550A51" w:rsidRPr="00CC5646" w:rsidRDefault="00D24856" w:rsidP="00550A51">
      <w:pPr>
        <w:pStyle w:val="ZLITUSTzmustliter"/>
      </w:pPr>
      <w:r w:rsidRPr="00CC5646">
        <w:t>„</w:t>
      </w:r>
      <w:r w:rsidR="00550A51" w:rsidRPr="00CC5646">
        <w:t>23.</w:t>
      </w:r>
      <w:r w:rsidRPr="00CC5646">
        <w:t xml:space="preserve"> W</w:t>
      </w:r>
      <w:r w:rsidR="00746570">
        <w:t xml:space="preserve"> </w:t>
      </w:r>
      <w:r w:rsidR="00550A51" w:rsidRPr="00CC5646">
        <w:t>zakresie wypłat,</w:t>
      </w:r>
      <w:r w:rsidRPr="00CC5646">
        <w:t xml:space="preserve"> o</w:t>
      </w:r>
      <w:r w:rsidR="00746570">
        <w:t xml:space="preserve"> </w:t>
      </w:r>
      <w:r w:rsidR="00550A51" w:rsidRPr="00CC5646">
        <w:t>których mowa</w:t>
      </w:r>
      <w:r w:rsidRPr="00CC5646">
        <w:t xml:space="preserve"> w</w:t>
      </w:r>
      <w:r w:rsidR="00746570">
        <w:t xml:space="preserve"> </w:t>
      </w:r>
      <w:r w:rsidRPr="00CC5646">
        <w:t>ust.</w:t>
      </w:r>
      <w:r w:rsidR="00746570">
        <w:t xml:space="preserve"> </w:t>
      </w:r>
      <w:r w:rsidR="00550A51" w:rsidRPr="00CC5646">
        <w:t>14, przepisy</w:t>
      </w:r>
      <w:r w:rsidRPr="00CC5646">
        <w:t xml:space="preserve"> art.</w:t>
      </w:r>
      <w:r w:rsidR="00746570">
        <w:t xml:space="preserve"> </w:t>
      </w:r>
      <w:r w:rsidR="00550A51" w:rsidRPr="00CC5646">
        <w:t>15ka</w:t>
      </w:r>
      <w:r w:rsidRPr="00CC5646">
        <w:t xml:space="preserve"> ust.</w:t>
      </w:r>
      <w:r w:rsidR="00746570">
        <w:t xml:space="preserve"> </w:t>
      </w:r>
      <w:r w:rsidR="00550A51" w:rsidRPr="00CC5646">
        <w:t>1,</w:t>
      </w:r>
      <w:r w:rsidRPr="00CC5646">
        <w:t xml:space="preserve"> </w:t>
      </w:r>
      <w:r w:rsidR="00CC34AF">
        <w:br/>
      </w:r>
      <w:r w:rsidRPr="00CC5646">
        <w:t>2</w:t>
      </w:r>
      <w:r w:rsidR="00FB1FE7">
        <w:t>–</w:t>
      </w:r>
      <w:r w:rsidR="00550A51" w:rsidRPr="00CC5646">
        <w:t>19,</w:t>
      </w:r>
      <w:r w:rsidRPr="00CC5646">
        <w:t xml:space="preserve"> </w:t>
      </w:r>
      <w:r w:rsidR="00550A51" w:rsidRPr="00CC5646">
        <w:t>2</w:t>
      </w:r>
      <w:r w:rsidRPr="00CC5646">
        <w:t>2</w:t>
      </w:r>
      <w:r w:rsidR="00FB1FE7">
        <w:t>–</w:t>
      </w:r>
      <w:r w:rsidR="00550A51" w:rsidRPr="00CC5646">
        <w:t>2</w:t>
      </w:r>
      <w:r w:rsidRPr="00CC5646">
        <w:t>8</w:t>
      </w:r>
      <w:r w:rsidR="00CC34AF">
        <w:t>,</w:t>
      </w:r>
      <w:r w:rsidR="00746570">
        <w:t xml:space="preserve"> </w:t>
      </w:r>
      <w:r w:rsidR="00550A51" w:rsidRPr="00CC5646">
        <w:t>3</w:t>
      </w:r>
      <w:r w:rsidRPr="00CC5646">
        <w:t>1</w:t>
      </w:r>
      <w:r w:rsidR="00FB1FE7">
        <w:t>–</w:t>
      </w:r>
      <w:r w:rsidR="00550A51" w:rsidRPr="00CC5646">
        <w:t>3</w:t>
      </w:r>
      <w:r w:rsidRPr="00CC5646">
        <w:t xml:space="preserve">2 </w:t>
      </w:r>
      <w:r w:rsidR="00CC34AF">
        <w:t>i</w:t>
      </w:r>
      <w:r w:rsidR="00746570">
        <w:t xml:space="preserve"> </w:t>
      </w:r>
      <w:r w:rsidR="00550A51" w:rsidRPr="00CC5646">
        <w:t>3</w:t>
      </w:r>
      <w:r w:rsidRPr="00CC5646">
        <w:t>7 i</w:t>
      </w:r>
      <w:r w:rsidR="00746570">
        <w:t xml:space="preserve"> </w:t>
      </w:r>
      <w:r w:rsidRPr="00CC5646">
        <w:t>art.</w:t>
      </w:r>
      <w:r w:rsidR="00746570">
        <w:t xml:space="preserve"> </w:t>
      </w:r>
      <w:r w:rsidR="00550A51" w:rsidRPr="00CC5646">
        <w:t>15kb</w:t>
      </w:r>
      <w:r w:rsidRPr="00CC5646">
        <w:t xml:space="preserve"> ust.</w:t>
      </w:r>
      <w:r w:rsidR="00746570">
        <w:t xml:space="preserve"> </w:t>
      </w:r>
      <w:r w:rsidR="00550A51" w:rsidRPr="00CC5646">
        <w:t>5, 6, 7c</w:t>
      </w:r>
      <w:r w:rsidRPr="00CC5646">
        <w:t xml:space="preserve"> i</w:t>
      </w:r>
      <w:r w:rsidR="00746570">
        <w:t xml:space="preserve"> </w:t>
      </w:r>
      <w:r w:rsidR="00550A51" w:rsidRPr="00CC5646">
        <w:t>8, stosuje się odpowiednio, przy czym wypłata podlega zwrotowi do Funduszu Pomocowego.</w:t>
      </w:r>
      <w:r w:rsidRPr="00CC5646">
        <w:t>”</w:t>
      </w:r>
      <w:r w:rsidR="00550A51" w:rsidRPr="00CC5646">
        <w:t>;</w:t>
      </w:r>
    </w:p>
    <w:p w14:paraId="4048A79F" w14:textId="61EFE6CA" w:rsidR="00550A51" w:rsidRPr="00CC5646" w:rsidRDefault="00550A51" w:rsidP="00CC5646">
      <w:pPr>
        <w:pStyle w:val="PKTpunkt"/>
        <w:keepNext/>
      </w:pPr>
      <w:r w:rsidRPr="00CC5646">
        <w:t>9)</w:t>
      </w:r>
      <w:r w:rsidRPr="00CC5646">
        <w:tab/>
        <w:t>w</w:t>
      </w:r>
      <w:r w:rsidR="00D24856" w:rsidRPr="00CC5646">
        <w:t xml:space="preserve"> art.</w:t>
      </w:r>
      <w:r w:rsidR="00746570">
        <w:t xml:space="preserve"> </w:t>
      </w:r>
      <w:r w:rsidRPr="00CC5646">
        <w:t>15zx:</w:t>
      </w:r>
    </w:p>
    <w:p w14:paraId="3E536052" w14:textId="6A9E270C" w:rsidR="00550A51" w:rsidRPr="00CC5646" w:rsidRDefault="00550A51" w:rsidP="00550A51">
      <w:pPr>
        <w:pStyle w:val="LITlitera"/>
      </w:pPr>
      <w:r w:rsidRPr="00CC5646">
        <w:t>a)</w:t>
      </w:r>
      <w:r w:rsidR="00B0365A">
        <w:tab/>
      </w:r>
      <w:r w:rsidR="00D24856" w:rsidRPr="00CC5646">
        <w:t>w</w:t>
      </w:r>
      <w:r w:rsidR="00746570">
        <w:t xml:space="preserve"> </w:t>
      </w:r>
      <w:r w:rsidR="00D24856" w:rsidRPr="00CC5646">
        <w:t>ust.</w:t>
      </w:r>
      <w:r w:rsidR="00746570">
        <w:t xml:space="preserve"> </w:t>
      </w:r>
      <w:r w:rsidR="00D24856" w:rsidRPr="00CC5646">
        <w:t>8</w:t>
      </w:r>
      <w:r w:rsidR="00746570">
        <w:t xml:space="preserve"> </w:t>
      </w:r>
      <w:r w:rsidRPr="00CC5646">
        <w:t xml:space="preserve">wyrazy </w:t>
      </w:r>
      <w:r w:rsidR="00D24856" w:rsidRPr="00CC5646">
        <w:t>„</w:t>
      </w:r>
      <w:r w:rsidRPr="00CC5646">
        <w:t>art. 8</w:t>
      </w:r>
      <w:r w:rsidR="00D24856" w:rsidRPr="00CC5646">
        <w:t>4 ust.</w:t>
      </w:r>
      <w:r w:rsidR="00746570">
        <w:t xml:space="preserve"> </w:t>
      </w:r>
      <w:r w:rsidR="00D24856" w:rsidRPr="00CC5646">
        <w:t>8</w:t>
      </w:r>
      <w:r w:rsidR="00FB1FE7">
        <w:t>–</w:t>
      </w:r>
      <w:r w:rsidRPr="00CC5646">
        <w:t>8e</w:t>
      </w:r>
      <w:r w:rsidR="00D24856" w:rsidRPr="00CC5646">
        <w:t>”</w:t>
      </w:r>
      <w:r w:rsidRPr="00CC5646">
        <w:t xml:space="preserve"> zastępuje się wyrazami </w:t>
      </w:r>
      <w:r w:rsidR="00D24856" w:rsidRPr="00CC5646">
        <w:t>„</w:t>
      </w:r>
      <w:r w:rsidRPr="00CC5646">
        <w:t>art. 8</w:t>
      </w:r>
      <w:r w:rsidR="00D24856" w:rsidRPr="00CC5646">
        <w:t>4 ust.</w:t>
      </w:r>
      <w:r w:rsidR="00746570">
        <w:t xml:space="preserve"> </w:t>
      </w:r>
      <w:r w:rsidRPr="00CC5646">
        <w:t>1a</w:t>
      </w:r>
      <w:r w:rsidR="00D24856" w:rsidRPr="00CC5646">
        <w:t xml:space="preserve"> i</w:t>
      </w:r>
      <w:r w:rsidR="00746570">
        <w:t xml:space="preserve"> </w:t>
      </w:r>
      <w:r w:rsidR="00D24856" w:rsidRPr="00CC5646">
        <w:t>8</w:t>
      </w:r>
      <w:r w:rsidR="00FB1FE7">
        <w:t>–</w:t>
      </w:r>
      <w:r w:rsidRPr="00CC5646">
        <w:t>8e</w:t>
      </w:r>
      <w:r w:rsidR="00D24856" w:rsidRPr="00CC5646">
        <w:t>”</w:t>
      </w:r>
      <w:r w:rsidRPr="00CC5646">
        <w:t>,</w:t>
      </w:r>
    </w:p>
    <w:p w14:paraId="1FA2F04D" w14:textId="504CE37B" w:rsidR="00550A51" w:rsidRPr="00CC5646" w:rsidRDefault="00550A51" w:rsidP="00CC5646">
      <w:pPr>
        <w:pStyle w:val="LITlitera"/>
        <w:keepNext/>
      </w:pPr>
      <w:r w:rsidRPr="00CC5646">
        <w:t>b)</w:t>
      </w:r>
      <w:r w:rsidR="00B0365A">
        <w:tab/>
      </w:r>
      <w:r w:rsidRPr="00CC5646">
        <w:t>dodaje się</w:t>
      </w:r>
      <w:r w:rsidR="00D24856" w:rsidRPr="00CC5646">
        <w:t xml:space="preserve"> ust.</w:t>
      </w:r>
      <w:r w:rsidR="00746570">
        <w:t xml:space="preserve"> </w:t>
      </w:r>
      <w:r w:rsidR="00D24856" w:rsidRPr="00CC5646">
        <w:t>9</w:t>
      </w:r>
      <w:r w:rsidR="00FB1FE7">
        <w:t>–</w:t>
      </w:r>
      <w:r w:rsidRPr="00CC5646">
        <w:t>1</w:t>
      </w:r>
      <w:r w:rsidR="00D24856" w:rsidRPr="00CC5646">
        <w:t>1 w</w:t>
      </w:r>
      <w:r w:rsidR="00746570">
        <w:t xml:space="preserve"> </w:t>
      </w:r>
      <w:r w:rsidRPr="00CC5646">
        <w:t>brzmieniu:</w:t>
      </w:r>
    </w:p>
    <w:p w14:paraId="48E96A87" w14:textId="60E29B12" w:rsidR="00550A51" w:rsidRPr="00CC5646" w:rsidRDefault="00D24856" w:rsidP="00550A51">
      <w:pPr>
        <w:pStyle w:val="ZLITUSTzmustliter"/>
      </w:pPr>
      <w:r w:rsidRPr="00CC5646">
        <w:t>„</w:t>
      </w:r>
      <w:r w:rsidR="00550A51" w:rsidRPr="00CC5646">
        <w:t>9. Decyzje, postanowienia, zawiadomienia, wezwania, informacje</w:t>
      </w:r>
      <w:r w:rsidRPr="00CC5646">
        <w:t xml:space="preserve"> i</w:t>
      </w:r>
      <w:r w:rsidR="00746570">
        <w:t xml:space="preserve"> </w:t>
      </w:r>
      <w:r w:rsidR="00550A51" w:rsidRPr="00CC5646">
        <w:t>inne pisma</w:t>
      </w:r>
      <w:r w:rsidRPr="00CC5646">
        <w:t xml:space="preserve"> w</w:t>
      </w:r>
      <w:r w:rsidR="00746570">
        <w:t xml:space="preserve"> </w:t>
      </w:r>
      <w:r w:rsidR="00550A51" w:rsidRPr="00CC5646">
        <w:t xml:space="preserve">sprawie nienależnie pobranego świadczenia postojowego Zakład </w:t>
      </w:r>
      <w:r w:rsidR="00550A51" w:rsidRPr="00CC5646">
        <w:lastRenderedPageBreak/>
        <w:t>Ubezpieczeń Społecznych może doręczyć osobie, która pobrała nienależnie świadczenie postojowe,</w:t>
      </w:r>
      <w:r w:rsidRPr="00CC5646">
        <w:t xml:space="preserve"> w</w:t>
      </w:r>
      <w:r w:rsidR="00746570">
        <w:t xml:space="preserve"> </w:t>
      </w:r>
      <w:r w:rsidR="00550A51" w:rsidRPr="00CC5646">
        <w:t>postaci elektronicznej na jej profilu informacyjnym utworzonym</w:t>
      </w:r>
      <w:r w:rsidRPr="00CC5646">
        <w:t xml:space="preserve"> w</w:t>
      </w:r>
      <w:r w:rsidR="00746570">
        <w:t xml:space="preserve"> </w:t>
      </w:r>
      <w:r w:rsidR="00550A51" w:rsidRPr="00CC5646">
        <w:t>systemie teleinformatycznym udostępnionym przez Zakład Ubezpieczeń Społecznych. Informacja</w:t>
      </w:r>
      <w:r w:rsidRPr="00CC5646">
        <w:t xml:space="preserve"> o</w:t>
      </w:r>
      <w:r w:rsidR="00746570">
        <w:t xml:space="preserve"> </w:t>
      </w:r>
      <w:r w:rsidR="00550A51" w:rsidRPr="00CC5646">
        <w:t>umieszczeniu na profilu informacyjnym decyzji, postanowienia, zawiadomienia, wezwania, informacji</w:t>
      </w:r>
      <w:r w:rsidRPr="00CC5646">
        <w:t xml:space="preserve"> i</w:t>
      </w:r>
      <w:r w:rsidR="00746570">
        <w:t xml:space="preserve"> </w:t>
      </w:r>
      <w:r w:rsidR="00550A51" w:rsidRPr="00CC5646">
        <w:t>innego pisma</w:t>
      </w:r>
      <w:r w:rsidRPr="00CC5646">
        <w:t xml:space="preserve"> w</w:t>
      </w:r>
      <w:r w:rsidR="00CC34AF">
        <w:t> </w:t>
      </w:r>
      <w:r w:rsidR="00550A51" w:rsidRPr="00CC5646">
        <w:t>sprawie nienależnie pobranego świadczenia postojowego może zostać przesłana przez Zakład Ubezpieczeń Społecznych osobie, która pobrała nienależnie świadczenie postojowe, na wskazany we wniosku</w:t>
      </w:r>
      <w:r w:rsidRPr="00CC5646">
        <w:t xml:space="preserve"> o</w:t>
      </w:r>
      <w:r w:rsidR="00746570">
        <w:t xml:space="preserve"> </w:t>
      </w:r>
      <w:r w:rsidR="00550A51" w:rsidRPr="00CC5646">
        <w:t>świadczenie postojowe adres poczty elektronicznej lub numer telefonu.</w:t>
      </w:r>
    </w:p>
    <w:p w14:paraId="3DA88B7E" w14:textId="58E39D04" w:rsidR="00550A51" w:rsidRPr="00CC5646" w:rsidRDefault="00550A51" w:rsidP="00550A51">
      <w:pPr>
        <w:pStyle w:val="ZLITUSTzmustliter"/>
      </w:pPr>
      <w:r w:rsidRPr="00CC5646">
        <w:t>10. Decyzje, postanowienia, zawiadomienia, wezwania, informacje</w:t>
      </w:r>
      <w:r w:rsidR="00D24856" w:rsidRPr="00CC5646">
        <w:t xml:space="preserve"> i</w:t>
      </w:r>
      <w:r w:rsidR="00746570">
        <w:t xml:space="preserve"> </w:t>
      </w:r>
      <w:r w:rsidRPr="00CC5646">
        <w:t>inne pisma,</w:t>
      </w:r>
      <w:r w:rsidR="00D24856" w:rsidRPr="00CC5646">
        <w:t xml:space="preserve"> o</w:t>
      </w:r>
      <w:r w:rsidR="00746570">
        <w:t xml:space="preserve"> </w:t>
      </w:r>
      <w:r w:rsidRPr="00CC5646">
        <w:t>których mowa</w:t>
      </w:r>
      <w:r w:rsidR="00D24856" w:rsidRPr="00CC5646">
        <w:t xml:space="preserve"> w</w:t>
      </w:r>
      <w:r w:rsidR="00746570">
        <w:t xml:space="preserve"> </w:t>
      </w:r>
      <w:r w:rsidR="00D24856" w:rsidRPr="00CC5646">
        <w:t>ust.</w:t>
      </w:r>
      <w:r w:rsidR="00746570">
        <w:t xml:space="preserve"> </w:t>
      </w:r>
      <w:r w:rsidRPr="00CC5646">
        <w:t>9, opatruje się kwalifikowanym podpisem elektronicznym, podpisem zaufanym, podpisem osobistym, kwalifikowaną pieczęcią elektroniczną Zakładu Ubezpieczeń Społecznych albo zamieszcza się</w:t>
      </w:r>
      <w:r w:rsidR="00D24856" w:rsidRPr="00CC5646">
        <w:t xml:space="preserve"> w</w:t>
      </w:r>
      <w:r w:rsidR="00746570">
        <w:t xml:space="preserve"> </w:t>
      </w:r>
      <w:r w:rsidRPr="00CC5646">
        <w:t>nich imię, nazwisko</w:t>
      </w:r>
      <w:r w:rsidR="00D24856" w:rsidRPr="00CC5646">
        <w:t xml:space="preserve"> i</w:t>
      </w:r>
      <w:r w:rsidR="00746570">
        <w:t xml:space="preserve"> </w:t>
      </w:r>
      <w:r w:rsidRPr="00CC5646">
        <w:t>stanowisko służbowe osoby upoważnionej do ich wydania.</w:t>
      </w:r>
    </w:p>
    <w:p w14:paraId="05FC416F" w14:textId="1EFD9913" w:rsidR="00550A51" w:rsidRPr="00CC5646" w:rsidRDefault="00550A51" w:rsidP="00CC5646">
      <w:pPr>
        <w:pStyle w:val="ZLITUSTzmustliter"/>
        <w:keepNext/>
      </w:pPr>
      <w:r w:rsidRPr="00CC5646">
        <w:t>11.</w:t>
      </w:r>
      <w:r w:rsidR="00D24856" w:rsidRPr="00CC5646">
        <w:t xml:space="preserve"> W</w:t>
      </w:r>
      <w:r w:rsidR="00746570">
        <w:t xml:space="preserve"> </w:t>
      </w:r>
      <w:r w:rsidRPr="00CC5646">
        <w:t>przypadku,</w:t>
      </w:r>
      <w:r w:rsidR="00D24856" w:rsidRPr="00CC5646">
        <w:t xml:space="preserve"> o</w:t>
      </w:r>
      <w:r w:rsidR="00746570">
        <w:t xml:space="preserve"> </w:t>
      </w:r>
      <w:r w:rsidRPr="00CC5646">
        <w:t>którym mowa</w:t>
      </w:r>
      <w:r w:rsidR="00D24856" w:rsidRPr="00CC5646">
        <w:t xml:space="preserve"> w</w:t>
      </w:r>
      <w:r w:rsidR="00746570">
        <w:t xml:space="preserve"> </w:t>
      </w:r>
      <w:r w:rsidR="00D24856" w:rsidRPr="00CC5646">
        <w:t>ust.</w:t>
      </w:r>
      <w:r w:rsidR="00746570">
        <w:t xml:space="preserve"> </w:t>
      </w:r>
      <w:r w:rsidRPr="00CC5646">
        <w:t>9, decyzje, postanowienia, zawiadomienia, wezwania, informacje</w:t>
      </w:r>
      <w:r w:rsidR="00D24856" w:rsidRPr="00CC5646">
        <w:t xml:space="preserve"> i</w:t>
      </w:r>
      <w:r w:rsidR="00746570">
        <w:t xml:space="preserve"> </w:t>
      </w:r>
      <w:r w:rsidRPr="00CC5646">
        <w:t>inne pisma</w:t>
      </w:r>
      <w:r w:rsidR="00D24856" w:rsidRPr="00CC5646">
        <w:t xml:space="preserve"> w</w:t>
      </w:r>
      <w:r w:rsidR="00746570">
        <w:t xml:space="preserve"> </w:t>
      </w:r>
      <w:r w:rsidRPr="00CC5646">
        <w:t>sprawie nienależnie pobranego świadczenia postojowego uznaje się za doręczone:</w:t>
      </w:r>
    </w:p>
    <w:p w14:paraId="3966FEF0" w14:textId="7063E45E" w:rsidR="00550A51" w:rsidRPr="00CC5646" w:rsidRDefault="00550A51" w:rsidP="00550A51">
      <w:pPr>
        <w:pStyle w:val="ZLITPKTzmpktliter"/>
      </w:pPr>
      <w:r w:rsidRPr="00CC5646">
        <w:t>1)</w:t>
      </w:r>
      <w:r w:rsidR="00B0365A">
        <w:tab/>
      </w:r>
      <w:r w:rsidR="00D24856" w:rsidRPr="00CC5646">
        <w:t>w</w:t>
      </w:r>
      <w:r w:rsidR="00746570">
        <w:t xml:space="preserve"> </w:t>
      </w:r>
      <w:r w:rsidRPr="00CC5646">
        <w:t>momencie ich odbioru przez osobę, która pobrała nienależnie świadczenie postojowe, na profilu informacyjnym;</w:t>
      </w:r>
    </w:p>
    <w:p w14:paraId="3F4F1F32" w14:textId="433CDA64" w:rsidR="00550A51" w:rsidRPr="00CC5646" w:rsidRDefault="00550A51" w:rsidP="00550A51">
      <w:pPr>
        <w:pStyle w:val="ZLITPKTzmpktliter"/>
      </w:pPr>
      <w:r w:rsidRPr="00CC5646">
        <w:t>2)</w:t>
      </w:r>
      <w:r w:rsidR="00B0365A">
        <w:tab/>
      </w:r>
      <w:r w:rsidRPr="00CC5646">
        <w:t>po upływie 1</w:t>
      </w:r>
      <w:r w:rsidR="00D24856" w:rsidRPr="00CC5646">
        <w:t>4</w:t>
      </w:r>
      <w:r w:rsidR="00746570">
        <w:t xml:space="preserve"> </w:t>
      </w:r>
      <w:r w:rsidRPr="00CC5646">
        <w:t>dni od dnia umieszczenia decyzji, postanowienia, zawiadomienia, wezwania, informacji</w:t>
      </w:r>
      <w:r w:rsidR="00D24856" w:rsidRPr="00CC5646">
        <w:t xml:space="preserve"> i</w:t>
      </w:r>
      <w:r w:rsidR="00746570">
        <w:t xml:space="preserve"> </w:t>
      </w:r>
      <w:r w:rsidRPr="00CC5646">
        <w:t>innego pisma</w:t>
      </w:r>
      <w:r w:rsidR="00D24856" w:rsidRPr="00CC5646">
        <w:t xml:space="preserve"> w</w:t>
      </w:r>
      <w:r w:rsidR="00746570">
        <w:t xml:space="preserve"> </w:t>
      </w:r>
      <w:r w:rsidRPr="00CC5646">
        <w:t>sprawie nienależnie pobranego świadczenia postojowego na profilu informacyjnym –</w:t>
      </w:r>
      <w:r w:rsidR="00D24856" w:rsidRPr="00CC5646">
        <w:t xml:space="preserve"> w</w:t>
      </w:r>
      <w:r w:rsidR="00746570">
        <w:t xml:space="preserve"> </w:t>
      </w:r>
      <w:r w:rsidRPr="00CC5646">
        <w:t>przypadku ich nieodebrania.</w:t>
      </w:r>
      <w:r w:rsidR="00D24856" w:rsidRPr="00CC5646">
        <w:t>”</w:t>
      </w:r>
      <w:r w:rsidRPr="00CC5646">
        <w:t>;</w:t>
      </w:r>
    </w:p>
    <w:p w14:paraId="596C8B1E" w14:textId="69D660FB" w:rsidR="00550A51" w:rsidRPr="00CC5646" w:rsidRDefault="00550A51" w:rsidP="00CC5646">
      <w:pPr>
        <w:pStyle w:val="PKTpunkt"/>
        <w:keepNext/>
      </w:pPr>
      <w:r w:rsidRPr="00CC5646">
        <w:t>10)</w:t>
      </w:r>
      <w:r w:rsidRPr="00CC5646">
        <w:tab/>
        <w:t>w</w:t>
      </w:r>
      <w:r w:rsidR="00D24856" w:rsidRPr="00CC5646">
        <w:t xml:space="preserve"> art.</w:t>
      </w:r>
      <w:r w:rsidR="00746570">
        <w:t xml:space="preserve"> </w:t>
      </w:r>
      <w:r w:rsidRPr="00CC5646">
        <w:t>15zze</w:t>
      </w:r>
      <w:r w:rsidRPr="00CC5646">
        <w:rPr>
          <w:rStyle w:val="IGindeksgrny"/>
        </w:rPr>
        <w:t>3</w:t>
      </w:r>
      <w:r w:rsidRPr="00CC5646">
        <w:t>:</w:t>
      </w:r>
    </w:p>
    <w:p w14:paraId="3421E274" w14:textId="684F9E7F" w:rsidR="00550A51" w:rsidRPr="00CC5646" w:rsidRDefault="00550A51" w:rsidP="00CC5646">
      <w:pPr>
        <w:pStyle w:val="LITlitera"/>
        <w:keepNext/>
      </w:pPr>
      <w:r w:rsidRPr="00CC5646">
        <w:t>a)</w:t>
      </w:r>
      <w:r w:rsidRPr="00CC5646">
        <w:tab/>
        <w:t>po</w:t>
      </w:r>
      <w:r w:rsidR="00D24856" w:rsidRPr="00CC5646">
        <w:t xml:space="preserve"> ust.</w:t>
      </w:r>
      <w:r w:rsidR="00746570">
        <w:t xml:space="preserve"> </w:t>
      </w:r>
      <w:r w:rsidRPr="00CC5646">
        <w:t>1</w:t>
      </w:r>
      <w:r w:rsidR="00746570">
        <w:t xml:space="preserve"> </w:t>
      </w:r>
      <w:r w:rsidRPr="00CC5646">
        <w:t>dodaje się</w:t>
      </w:r>
      <w:r w:rsidR="00D24856" w:rsidRPr="00CC5646">
        <w:t xml:space="preserve"> ust.</w:t>
      </w:r>
      <w:r w:rsidR="00746570">
        <w:t xml:space="preserve"> </w:t>
      </w:r>
      <w:r w:rsidRPr="00CC5646">
        <w:t>1a</w:t>
      </w:r>
      <w:r w:rsidR="00D24856" w:rsidRPr="00CC5646">
        <w:t xml:space="preserve"> i</w:t>
      </w:r>
      <w:r w:rsidR="00746570">
        <w:t xml:space="preserve"> </w:t>
      </w:r>
      <w:r w:rsidRPr="00CC5646">
        <w:t>1b w</w:t>
      </w:r>
      <w:r w:rsidR="00746570">
        <w:t xml:space="preserve"> </w:t>
      </w:r>
      <w:r w:rsidRPr="00CC5646">
        <w:t>brzmieniu:</w:t>
      </w:r>
    </w:p>
    <w:p w14:paraId="12F94CD7" w14:textId="630079FB" w:rsidR="00550A51" w:rsidRPr="00CC5646" w:rsidRDefault="00D24856" w:rsidP="00550A51">
      <w:pPr>
        <w:pStyle w:val="ZLITUSTzmustliter"/>
      </w:pPr>
      <w:r w:rsidRPr="00CC5646">
        <w:t>„</w:t>
      </w:r>
      <w:r w:rsidR="00550A51" w:rsidRPr="00CC5646">
        <w:t>1a.</w:t>
      </w:r>
      <w:r w:rsidR="00746570">
        <w:t xml:space="preserve"> </w:t>
      </w:r>
      <w:r w:rsidR="00550A51" w:rsidRPr="00CC5646">
        <w:t>Powiatowy urząd pracy w</w:t>
      </w:r>
      <w:r w:rsidR="00746570">
        <w:t xml:space="preserve"> </w:t>
      </w:r>
      <w:r w:rsidR="00550A51" w:rsidRPr="00CC5646">
        <w:t>celu realizacji zadań przewidzianych w</w:t>
      </w:r>
      <w:r w:rsidR="00CC34AF">
        <w:t> </w:t>
      </w:r>
      <w:r w:rsidR="00550A51" w:rsidRPr="00CC5646">
        <w:t>niniejszej ustawie może pozyskiwać od instytucji publicznych, które udzielały wsparcia w</w:t>
      </w:r>
      <w:r w:rsidR="00746570">
        <w:t xml:space="preserve"> </w:t>
      </w:r>
      <w:r w:rsidR="00550A51" w:rsidRPr="00CC5646">
        <w:t>okresie obowiązywania stanu zagrożenia epidemicznego albo stanu epidemii, w</w:t>
      </w:r>
      <w:r w:rsidR="00746570">
        <w:t xml:space="preserve"> </w:t>
      </w:r>
      <w:r w:rsidR="00550A51" w:rsidRPr="00CC5646">
        <w:t>związku z</w:t>
      </w:r>
      <w:r w:rsidR="00746570">
        <w:t xml:space="preserve"> </w:t>
      </w:r>
      <w:r w:rsidR="00550A51" w:rsidRPr="00CC5646">
        <w:t>wystąpieniem tego stanu, oraz od organów Krajowej Administracji Skarbowej i</w:t>
      </w:r>
      <w:r w:rsidR="00746570">
        <w:t xml:space="preserve"> </w:t>
      </w:r>
      <w:r w:rsidR="00550A51" w:rsidRPr="00CC5646">
        <w:t>Państwowej Inspekcji Pracy informacje mające znaczenie dla oceny spełniania warunków przyznania wsparcia i</w:t>
      </w:r>
      <w:r w:rsidR="00746570">
        <w:t xml:space="preserve"> </w:t>
      </w:r>
      <w:r w:rsidR="00550A51" w:rsidRPr="00CC5646">
        <w:t>prawidłowości wykorzystania przyznanych środków, w</w:t>
      </w:r>
      <w:r w:rsidR="00746570">
        <w:t xml:space="preserve"> </w:t>
      </w:r>
      <w:r w:rsidR="00550A51" w:rsidRPr="00CC5646">
        <w:t>tym informacj</w:t>
      </w:r>
      <w:r w:rsidR="00FB1FE7">
        <w:t>e</w:t>
      </w:r>
      <w:r w:rsidR="00550A51" w:rsidRPr="00CC5646">
        <w:t xml:space="preserve"> o</w:t>
      </w:r>
      <w:r w:rsidR="00746570">
        <w:t xml:space="preserve"> </w:t>
      </w:r>
      <w:r w:rsidR="00550A51" w:rsidRPr="00CC5646">
        <w:t>pracownikach, w</w:t>
      </w:r>
      <w:r w:rsidR="00746570">
        <w:t xml:space="preserve"> </w:t>
      </w:r>
      <w:r w:rsidR="00550A51" w:rsidRPr="00CC5646">
        <w:t xml:space="preserve">rozumieniu </w:t>
      </w:r>
      <w:r w:rsidR="00CC34AF">
        <w:t xml:space="preserve">art. </w:t>
      </w:r>
      <w:r w:rsidR="00550A51" w:rsidRPr="00CC5646">
        <w:t>15g</w:t>
      </w:r>
      <w:r w:rsidRPr="00CC5646">
        <w:t xml:space="preserve"> ust.</w:t>
      </w:r>
      <w:r w:rsidR="00CC34AF">
        <w:t> </w:t>
      </w:r>
      <w:r w:rsidRPr="00CC5646">
        <w:t>4 zdanie</w:t>
      </w:r>
      <w:r w:rsidR="00550A51" w:rsidRPr="00CC5646">
        <w:t xml:space="preserve"> pierwsze lub os</w:t>
      </w:r>
      <w:r w:rsidR="00FB1FE7">
        <w:t>obach</w:t>
      </w:r>
      <w:r w:rsidR="00550A51" w:rsidRPr="00CC5646">
        <w:t>, o</w:t>
      </w:r>
      <w:r w:rsidR="00746570">
        <w:t xml:space="preserve"> </w:t>
      </w:r>
      <w:r w:rsidR="00550A51" w:rsidRPr="00CC5646">
        <w:t>których mowa</w:t>
      </w:r>
      <w:r w:rsidRPr="00CC5646">
        <w:t xml:space="preserve"> w</w:t>
      </w:r>
      <w:r w:rsidR="00746570">
        <w:t xml:space="preserve"> </w:t>
      </w:r>
      <w:r w:rsidRPr="00CC5646">
        <w:t>art.</w:t>
      </w:r>
      <w:r w:rsidR="00746570">
        <w:t xml:space="preserve"> </w:t>
      </w:r>
      <w:r w:rsidR="00550A51" w:rsidRPr="00CC5646">
        <w:t>15zzb</w:t>
      </w:r>
      <w:r w:rsidRPr="00CC5646">
        <w:t xml:space="preserve"> ust.</w:t>
      </w:r>
      <w:r w:rsidR="00746570">
        <w:t xml:space="preserve"> </w:t>
      </w:r>
      <w:r w:rsidR="00550A51" w:rsidRPr="00CC5646">
        <w:t>2,</w:t>
      </w:r>
      <w:r w:rsidRPr="00CC5646">
        <w:t xml:space="preserve"> art.</w:t>
      </w:r>
      <w:r w:rsidR="00746570">
        <w:t xml:space="preserve"> </w:t>
      </w:r>
      <w:r w:rsidR="00550A51" w:rsidRPr="00CC5646">
        <w:t>15zze</w:t>
      </w:r>
      <w:r w:rsidRPr="00CC5646">
        <w:t xml:space="preserve"> </w:t>
      </w:r>
      <w:r w:rsidRPr="00CC5646">
        <w:lastRenderedPageBreak/>
        <w:t>ust.</w:t>
      </w:r>
      <w:r w:rsidR="00746570">
        <w:t xml:space="preserve"> </w:t>
      </w:r>
      <w:r w:rsidR="00550A51" w:rsidRPr="00CC5646">
        <w:t>2 i</w:t>
      </w:r>
      <w:r w:rsidRPr="00CC5646">
        <w:t xml:space="preserve"> art.</w:t>
      </w:r>
      <w:r w:rsidR="00746570">
        <w:t xml:space="preserve"> </w:t>
      </w:r>
      <w:r w:rsidR="00550A51" w:rsidRPr="00CC5646">
        <w:t>15zze</w:t>
      </w:r>
      <w:r w:rsidR="00550A51" w:rsidRPr="00CC5646">
        <w:rPr>
          <w:rStyle w:val="IGindeksgrny"/>
        </w:rPr>
        <w:t>2</w:t>
      </w:r>
      <w:r w:rsidRPr="00CC5646">
        <w:t xml:space="preserve"> ust.</w:t>
      </w:r>
      <w:r w:rsidR="00746570">
        <w:t xml:space="preserve"> </w:t>
      </w:r>
      <w:r w:rsidR="00550A51" w:rsidRPr="00CC5646">
        <w:t>2, których wynagrodzenia zostały dofinansowane w</w:t>
      </w:r>
      <w:r w:rsidR="00746570">
        <w:t xml:space="preserve"> </w:t>
      </w:r>
      <w:r w:rsidR="00550A51" w:rsidRPr="00CC5646">
        <w:t>ramach zadań, o</w:t>
      </w:r>
      <w:r w:rsidR="00746570">
        <w:t xml:space="preserve"> </w:t>
      </w:r>
      <w:r w:rsidR="00550A51" w:rsidRPr="00CC5646">
        <w:t>których mowa</w:t>
      </w:r>
      <w:r w:rsidRPr="00CC5646">
        <w:t xml:space="preserve"> w</w:t>
      </w:r>
      <w:r w:rsidR="00746570">
        <w:t xml:space="preserve"> </w:t>
      </w:r>
      <w:r w:rsidRPr="00CC5646">
        <w:t>art.</w:t>
      </w:r>
      <w:r w:rsidR="00746570">
        <w:t xml:space="preserve"> </w:t>
      </w:r>
      <w:r w:rsidR="00550A51" w:rsidRPr="00CC5646">
        <w:t>15zzb,</w:t>
      </w:r>
      <w:r w:rsidRPr="00CC5646">
        <w:t xml:space="preserve"> art.</w:t>
      </w:r>
      <w:r w:rsidR="00746570">
        <w:t xml:space="preserve"> </w:t>
      </w:r>
      <w:r w:rsidR="00550A51" w:rsidRPr="00CC5646">
        <w:t>15zze</w:t>
      </w:r>
      <w:r w:rsidRPr="00CC5646">
        <w:t xml:space="preserve"> i</w:t>
      </w:r>
      <w:r w:rsidR="00746570">
        <w:t xml:space="preserve"> </w:t>
      </w:r>
      <w:r w:rsidRPr="00CC5646">
        <w:t>art.</w:t>
      </w:r>
      <w:r w:rsidR="00746570">
        <w:t xml:space="preserve"> </w:t>
      </w:r>
      <w:r w:rsidR="00550A51" w:rsidRPr="00CC5646">
        <w:t>15zze</w:t>
      </w:r>
      <w:r w:rsidR="00550A51" w:rsidRPr="00CC5646">
        <w:rPr>
          <w:rStyle w:val="IGindeksgrny"/>
        </w:rPr>
        <w:t>2</w:t>
      </w:r>
      <w:r w:rsidR="00550A51" w:rsidRPr="00CC5646">
        <w:t>. Informacje</w:t>
      </w:r>
      <w:r w:rsidRPr="00CC5646">
        <w:t xml:space="preserve"> o</w:t>
      </w:r>
      <w:r w:rsidR="00DA37C4">
        <w:t> </w:t>
      </w:r>
      <w:r w:rsidR="00550A51" w:rsidRPr="00CC5646">
        <w:t>pracownikach mogą być pozyskiwane</w:t>
      </w:r>
      <w:r w:rsidRPr="00CC5646">
        <w:t xml:space="preserve"> w</w:t>
      </w:r>
      <w:r w:rsidR="00746570">
        <w:t xml:space="preserve"> </w:t>
      </w:r>
      <w:r w:rsidR="00550A51" w:rsidRPr="00CC5646">
        <w:t>celu ustalenia lub weryfikacji okoliczności,</w:t>
      </w:r>
      <w:r w:rsidRPr="00CC5646">
        <w:t xml:space="preserve"> o</w:t>
      </w:r>
      <w:r w:rsidR="00746570">
        <w:t xml:space="preserve"> </w:t>
      </w:r>
      <w:r w:rsidR="00550A51" w:rsidRPr="00CC5646">
        <w:t>których mowa</w:t>
      </w:r>
      <w:r w:rsidRPr="00CC5646">
        <w:t xml:space="preserve"> w</w:t>
      </w:r>
      <w:r w:rsidR="00746570">
        <w:t xml:space="preserve"> </w:t>
      </w:r>
      <w:r w:rsidRPr="00CC5646">
        <w:t>art.</w:t>
      </w:r>
      <w:r w:rsidR="00746570">
        <w:t xml:space="preserve"> </w:t>
      </w:r>
      <w:r w:rsidR="00550A51" w:rsidRPr="00CC5646">
        <w:t>15zzb</w:t>
      </w:r>
      <w:r w:rsidRPr="00CC5646">
        <w:t xml:space="preserve"> ust.</w:t>
      </w:r>
      <w:r w:rsidR="00746570">
        <w:t xml:space="preserve"> </w:t>
      </w:r>
      <w:r w:rsidR="00550A51" w:rsidRPr="00CC5646">
        <w:t xml:space="preserve">1, 2, </w:t>
      </w:r>
      <w:r w:rsidRPr="00CC5646">
        <w:t>4 i</w:t>
      </w:r>
      <w:r w:rsidR="00746570">
        <w:t xml:space="preserve"> </w:t>
      </w:r>
      <w:r w:rsidR="00550A51" w:rsidRPr="00CC5646">
        <w:t>8,</w:t>
      </w:r>
      <w:r w:rsidRPr="00CC5646">
        <w:t xml:space="preserve"> art.</w:t>
      </w:r>
      <w:r w:rsidR="00746570">
        <w:t xml:space="preserve"> </w:t>
      </w:r>
      <w:r w:rsidR="00550A51" w:rsidRPr="00CC5646">
        <w:t>15zze</w:t>
      </w:r>
      <w:r w:rsidRPr="00CC5646">
        <w:t xml:space="preserve"> ust.</w:t>
      </w:r>
      <w:r w:rsidR="00746570">
        <w:t xml:space="preserve"> </w:t>
      </w:r>
      <w:r w:rsidR="00550A51" w:rsidRPr="00CC5646">
        <w:t xml:space="preserve">1, 2, </w:t>
      </w:r>
      <w:r w:rsidRPr="00CC5646">
        <w:t>4 i</w:t>
      </w:r>
      <w:r w:rsidR="00746570">
        <w:t xml:space="preserve"> </w:t>
      </w:r>
      <w:r w:rsidRPr="00CC5646">
        <w:t>7 oraz art.</w:t>
      </w:r>
      <w:r w:rsidR="00746570">
        <w:t xml:space="preserve"> </w:t>
      </w:r>
      <w:r w:rsidR="00550A51" w:rsidRPr="00CC5646">
        <w:t>15zze</w:t>
      </w:r>
      <w:r w:rsidR="00550A51" w:rsidRPr="00CC5646">
        <w:rPr>
          <w:rStyle w:val="IGindeksgrny"/>
        </w:rPr>
        <w:t xml:space="preserve">2 </w:t>
      </w:r>
      <w:r w:rsidR="00550A51" w:rsidRPr="00CC5646">
        <w:t xml:space="preserve">ust. </w:t>
      </w:r>
      <w:r w:rsidRPr="00CC5646">
        <w:t>1</w:t>
      </w:r>
      <w:r w:rsidR="00813598">
        <w:t>–</w:t>
      </w:r>
      <w:r w:rsidRPr="00CC5646">
        <w:t>3 i</w:t>
      </w:r>
      <w:r w:rsidR="00746570">
        <w:t xml:space="preserve"> </w:t>
      </w:r>
      <w:r w:rsidR="00550A51" w:rsidRPr="00CC5646">
        <w:t>7.</w:t>
      </w:r>
    </w:p>
    <w:p w14:paraId="01059FA3" w14:textId="44267FD6" w:rsidR="00550A51" w:rsidRPr="00CC5646" w:rsidRDefault="00550A51" w:rsidP="00CC5646">
      <w:pPr>
        <w:pStyle w:val="ZLITUSTzmustliter"/>
        <w:keepNext/>
      </w:pPr>
      <w:r w:rsidRPr="00CC5646">
        <w:t>1b. Powiatowy urząd pracy może wystąpić</w:t>
      </w:r>
      <w:r w:rsidR="00D24856" w:rsidRPr="00CC5646">
        <w:t xml:space="preserve"> o</w:t>
      </w:r>
      <w:r w:rsidR="00746570">
        <w:t xml:space="preserve"> </w:t>
      </w:r>
      <w:r w:rsidRPr="00CC5646">
        <w:t>informacje</w:t>
      </w:r>
      <w:r w:rsidR="00D24856" w:rsidRPr="00CC5646">
        <w:t xml:space="preserve"> o</w:t>
      </w:r>
      <w:r w:rsidR="00746570">
        <w:t xml:space="preserve"> </w:t>
      </w:r>
      <w:r w:rsidRPr="00CC5646">
        <w:t>pracownikach lub</w:t>
      </w:r>
      <w:r w:rsidR="00D24856" w:rsidRPr="00CC5646">
        <w:t xml:space="preserve"> o</w:t>
      </w:r>
      <w:r w:rsidR="00B47A65">
        <w:t> </w:t>
      </w:r>
      <w:r w:rsidRPr="00CC5646">
        <w:t>osobach, o</w:t>
      </w:r>
      <w:r w:rsidR="00746570">
        <w:t xml:space="preserve"> </w:t>
      </w:r>
      <w:r w:rsidRPr="00CC5646">
        <w:t>których mowa</w:t>
      </w:r>
      <w:r w:rsidR="00D24856" w:rsidRPr="00CC5646">
        <w:t xml:space="preserve"> w</w:t>
      </w:r>
      <w:r w:rsidR="00746570">
        <w:t xml:space="preserve"> </w:t>
      </w:r>
      <w:r w:rsidR="00D24856" w:rsidRPr="00CC5646">
        <w:t>art.</w:t>
      </w:r>
      <w:r w:rsidR="00746570">
        <w:t xml:space="preserve"> </w:t>
      </w:r>
      <w:r w:rsidRPr="00CC5646">
        <w:t>15zzb</w:t>
      </w:r>
      <w:r w:rsidR="00D24856" w:rsidRPr="00CC5646">
        <w:t xml:space="preserve"> ust.</w:t>
      </w:r>
      <w:r w:rsidR="00746570">
        <w:t xml:space="preserve"> </w:t>
      </w:r>
      <w:r w:rsidRPr="00CC5646">
        <w:t>2,</w:t>
      </w:r>
      <w:r w:rsidR="00D24856" w:rsidRPr="00CC5646">
        <w:t xml:space="preserve"> art.</w:t>
      </w:r>
      <w:r w:rsidR="00746570">
        <w:t xml:space="preserve"> </w:t>
      </w:r>
      <w:r w:rsidRPr="00CC5646">
        <w:t>15zze</w:t>
      </w:r>
      <w:r w:rsidR="00D24856" w:rsidRPr="00CC5646">
        <w:t xml:space="preserve"> ust.</w:t>
      </w:r>
      <w:r w:rsidR="00746570">
        <w:t xml:space="preserve"> </w:t>
      </w:r>
      <w:r w:rsidRPr="00CC5646">
        <w:t>2 i</w:t>
      </w:r>
      <w:r w:rsidR="00D24856" w:rsidRPr="00CC5646">
        <w:t xml:space="preserve"> art.</w:t>
      </w:r>
      <w:r w:rsidR="00746570">
        <w:t xml:space="preserve"> </w:t>
      </w:r>
      <w:r w:rsidRPr="00CC5646">
        <w:t>15zze</w:t>
      </w:r>
      <w:r w:rsidRPr="00CC5646">
        <w:rPr>
          <w:rStyle w:val="IGindeksgrny"/>
        </w:rPr>
        <w:t>2</w:t>
      </w:r>
      <w:r w:rsidR="00D24856" w:rsidRPr="00CC5646">
        <w:t xml:space="preserve"> ust.</w:t>
      </w:r>
      <w:r w:rsidR="00746570">
        <w:t xml:space="preserve"> </w:t>
      </w:r>
      <w:r w:rsidRPr="00CC5646">
        <w:t>2, obejmujące:</w:t>
      </w:r>
    </w:p>
    <w:p w14:paraId="4FC9E749" w14:textId="1F045EEB" w:rsidR="00550A51" w:rsidRPr="00CC5646" w:rsidRDefault="00550A51" w:rsidP="00550A51">
      <w:pPr>
        <w:pStyle w:val="ZLITPKTzmpktliter"/>
      </w:pPr>
      <w:r w:rsidRPr="00CC5646">
        <w:t>1)</w:t>
      </w:r>
      <w:r w:rsidRPr="00CC5646">
        <w:tab/>
        <w:t>imię</w:t>
      </w:r>
      <w:r w:rsidR="00D24856" w:rsidRPr="00CC5646">
        <w:t xml:space="preserve"> i</w:t>
      </w:r>
      <w:r w:rsidR="00746570">
        <w:t xml:space="preserve"> </w:t>
      </w:r>
      <w:r w:rsidRPr="00CC5646">
        <w:t>nazwisko</w:t>
      </w:r>
      <w:r w:rsidR="00FB1FE7">
        <w:t>;</w:t>
      </w:r>
    </w:p>
    <w:p w14:paraId="0FBAC8C5" w14:textId="13D08995" w:rsidR="00550A51" w:rsidRPr="00CC5646" w:rsidRDefault="00550A51" w:rsidP="00550A51">
      <w:pPr>
        <w:pStyle w:val="ZLITPKTzmpktliter"/>
      </w:pPr>
      <w:r w:rsidRPr="00CC5646">
        <w:t>2)</w:t>
      </w:r>
      <w:r w:rsidRPr="00CC5646">
        <w:tab/>
        <w:t>PESEL,</w:t>
      </w:r>
      <w:r w:rsidR="00D24856" w:rsidRPr="00CC5646">
        <w:t xml:space="preserve"> a</w:t>
      </w:r>
      <w:r w:rsidR="00746570">
        <w:t xml:space="preserve"> </w:t>
      </w:r>
      <w:r w:rsidR="00D24856" w:rsidRPr="00CC5646">
        <w:t>w</w:t>
      </w:r>
      <w:r w:rsidR="00746570">
        <w:t xml:space="preserve"> </w:t>
      </w:r>
      <w:r w:rsidRPr="00CC5646">
        <w:t>przypadku jego braku – rodzaj, serię</w:t>
      </w:r>
      <w:r w:rsidR="00D24856" w:rsidRPr="00CC5646">
        <w:t xml:space="preserve"> i</w:t>
      </w:r>
      <w:r w:rsidR="00746570">
        <w:t xml:space="preserve"> </w:t>
      </w:r>
      <w:r w:rsidRPr="00CC5646">
        <w:t>numer dokumentu potwierdzającego tożsamość;</w:t>
      </w:r>
    </w:p>
    <w:p w14:paraId="0BB4E611" w14:textId="60663090" w:rsidR="00550A51" w:rsidRPr="00CC5646" w:rsidRDefault="00550A51" w:rsidP="00CC5646">
      <w:pPr>
        <w:pStyle w:val="ZLITPKTzmpktliter"/>
        <w:keepNext/>
      </w:pPr>
      <w:r w:rsidRPr="00CC5646">
        <w:t>3)</w:t>
      </w:r>
      <w:r w:rsidRPr="00CC5646">
        <w:tab/>
        <w:t>informacje związane</w:t>
      </w:r>
      <w:r w:rsidR="00D24856" w:rsidRPr="00CC5646">
        <w:t xml:space="preserve"> z</w:t>
      </w:r>
      <w:r w:rsidR="00746570">
        <w:t xml:space="preserve"> </w:t>
      </w:r>
      <w:r w:rsidRPr="00CC5646">
        <w:t>zatrudnieniem pracownika lub osób</w:t>
      </w:r>
      <w:r w:rsidR="00B47A65">
        <w:t>,</w:t>
      </w:r>
      <w:r w:rsidRPr="00CC5646">
        <w:t xml:space="preserve"> o</w:t>
      </w:r>
      <w:r w:rsidR="00746570">
        <w:t xml:space="preserve"> </w:t>
      </w:r>
      <w:r w:rsidRPr="00CC5646">
        <w:t>których mowa</w:t>
      </w:r>
      <w:r w:rsidR="00D24856" w:rsidRPr="00CC5646">
        <w:t xml:space="preserve"> w</w:t>
      </w:r>
      <w:r w:rsidR="00B47A65">
        <w:t> </w:t>
      </w:r>
      <w:r w:rsidR="00D24856" w:rsidRPr="00CC5646">
        <w:t>art.</w:t>
      </w:r>
      <w:r w:rsidR="00746570">
        <w:t xml:space="preserve"> </w:t>
      </w:r>
      <w:r w:rsidRPr="00CC5646">
        <w:t>15zzb</w:t>
      </w:r>
      <w:r w:rsidR="00D24856" w:rsidRPr="00CC5646">
        <w:t xml:space="preserve"> ust.</w:t>
      </w:r>
      <w:r w:rsidR="00746570">
        <w:t xml:space="preserve"> </w:t>
      </w:r>
      <w:r w:rsidRPr="00CC5646">
        <w:t>2,</w:t>
      </w:r>
      <w:r w:rsidR="00D24856" w:rsidRPr="00CC5646">
        <w:t xml:space="preserve"> art.</w:t>
      </w:r>
      <w:r w:rsidR="00746570">
        <w:t xml:space="preserve"> </w:t>
      </w:r>
      <w:r w:rsidRPr="00CC5646">
        <w:t>15zze</w:t>
      </w:r>
      <w:r w:rsidR="00D24856" w:rsidRPr="00CC5646">
        <w:t xml:space="preserve"> ust.</w:t>
      </w:r>
      <w:r w:rsidR="00746570">
        <w:t xml:space="preserve"> </w:t>
      </w:r>
      <w:r w:rsidRPr="00CC5646">
        <w:t>2 i</w:t>
      </w:r>
      <w:r w:rsidR="00D24856" w:rsidRPr="00CC5646">
        <w:t xml:space="preserve"> art.</w:t>
      </w:r>
      <w:r w:rsidR="00746570">
        <w:t xml:space="preserve"> </w:t>
      </w:r>
      <w:r w:rsidRPr="00CC5646">
        <w:t>15zze</w:t>
      </w:r>
      <w:r w:rsidRPr="00CC5646">
        <w:rPr>
          <w:rStyle w:val="IGindeksgrny"/>
        </w:rPr>
        <w:t>2</w:t>
      </w:r>
      <w:r w:rsidR="00D24856" w:rsidRPr="00CC5646">
        <w:t xml:space="preserve"> ust.</w:t>
      </w:r>
      <w:r w:rsidR="00746570">
        <w:t xml:space="preserve"> </w:t>
      </w:r>
      <w:r w:rsidRPr="00CC5646">
        <w:t>2,</w:t>
      </w:r>
      <w:r w:rsidR="00D24856" w:rsidRPr="00CC5646">
        <w:t xml:space="preserve"> w</w:t>
      </w:r>
      <w:r w:rsidR="00746570">
        <w:t xml:space="preserve"> </w:t>
      </w:r>
      <w:r w:rsidRPr="00CC5646">
        <w:t>okresie objętym wsparciem udzielonym</w:t>
      </w:r>
      <w:r w:rsidR="00D24856" w:rsidRPr="00CC5646">
        <w:t xml:space="preserve"> w</w:t>
      </w:r>
      <w:r w:rsidR="00746570">
        <w:t xml:space="preserve"> </w:t>
      </w:r>
      <w:r w:rsidRPr="00CC5646">
        <w:t>związku</w:t>
      </w:r>
      <w:r w:rsidR="00D24856" w:rsidRPr="00CC5646">
        <w:t xml:space="preserve"> z</w:t>
      </w:r>
      <w:r w:rsidR="00746570">
        <w:t xml:space="preserve"> </w:t>
      </w:r>
      <w:r w:rsidRPr="00CC5646">
        <w:t xml:space="preserve">wystąpieniem stanu zagrożenia epidemicznego albo stanu epidemii </w:t>
      </w:r>
      <w:r w:rsidR="0005623B">
        <w:t>dotycz</w:t>
      </w:r>
      <w:r w:rsidRPr="00CC5646">
        <w:t>ące:</w:t>
      </w:r>
    </w:p>
    <w:p w14:paraId="35EACC01" w14:textId="239EE356" w:rsidR="00550A51" w:rsidRPr="00CC5646" w:rsidRDefault="00550A51" w:rsidP="00D24856">
      <w:pPr>
        <w:pStyle w:val="ZLITLITwPKTzmlitwpktliter"/>
      </w:pPr>
      <w:r w:rsidRPr="00CC5646">
        <w:t>a)</w:t>
      </w:r>
      <w:r w:rsidRPr="00CC5646">
        <w:tab/>
        <w:t>okres</w:t>
      </w:r>
      <w:r w:rsidR="0005623B">
        <w:t>u</w:t>
      </w:r>
      <w:r w:rsidR="00D24856" w:rsidRPr="00CC5646">
        <w:t xml:space="preserve"> i</w:t>
      </w:r>
      <w:r w:rsidR="00746570">
        <w:t xml:space="preserve"> </w:t>
      </w:r>
      <w:r w:rsidRPr="00CC5646">
        <w:t>rodzaj</w:t>
      </w:r>
      <w:r w:rsidR="0005623B">
        <w:t>u</w:t>
      </w:r>
      <w:r w:rsidRPr="00CC5646">
        <w:t xml:space="preserve"> umowy,</w:t>
      </w:r>
    </w:p>
    <w:p w14:paraId="0BA11430" w14:textId="77777777" w:rsidR="00550A51" w:rsidRPr="00CC5646" w:rsidRDefault="00550A51" w:rsidP="00D24856">
      <w:pPr>
        <w:pStyle w:val="ZLITLITwPKTzmlitwpktliter"/>
      </w:pPr>
      <w:r w:rsidRPr="00CC5646">
        <w:t>b)</w:t>
      </w:r>
      <w:r w:rsidRPr="00CC5646">
        <w:tab/>
        <w:t>wymiar</w:t>
      </w:r>
      <w:r w:rsidR="0005623B">
        <w:t>u</w:t>
      </w:r>
      <w:r w:rsidRPr="00CC5646">
        <w:t xml:space="preserve"> czasu pracy,</w:t>
      </w:r>
    </w:p>
    <w:p w14:paraId="3D903667" w14:textId="77777777" w:rsidR="00550A51" w:rsidRPr="00CC5646" w:rsidRDefault="00550A51" w:rsidP="00D24856">
      <w:pPr>
        <w:pStyle w:val="ZLITLITwPKTzmlitwpktliter"/>
      </w:pPr>
      <w:r w:rsidRPr="00CC5646">
        <w:t>c)</w:t>
      </w:r>
      <w:r w:rsidRPr="00CC5646">
        <w:tab/>
      </w:r>
      <w:r w:rsidR="0005623B">
        <w:t>wysokości</w:t>
      </w:r>
      <w:r w:rsidRPr="00CC5646">
        <w:t xml:space="preserve"> wynagrodzenia,</w:t>
      </w:r>
    </w:p>
    <w:p w14:paraId="6083D366" w14:textId="66DD6629" w:rsidR="00550A51" w:rsidRPr="00CC5646" w:rsidRDefault="00550A51" w:rsidP="00D24856">
      <w:pPr>
        <w:pStyle w:val="ZLITLITwPKTzmlitwpktliter"/>
      </w:pPr>
      <w:r w:rsidRPr="00CC5646">
        <w:t>d)</w:t>
      </w:r>
      <w:r w:rsidRPr="00CC5646">
        <w:tab/>
        <w:t>informacj</w:t>
      </w:r>
      <w:r w:rsidR="0005623B">
        <w:t>i</w:t>
      </w:r>
      <w:r w:rsidR="00D24856" w:rsidRPr="00CC5646">
        <w:t xml:space="preserve"> o</w:t>
      </w:r>
      <w:r w:rsidR="00746570">
        <w:t xml:space="preserve"> </w:t>
      </w:r>
      <w:r w:rsidRPr="00CC5646">
        <w:t>obowiązku odprowadzania składek na ubezpieczenie społeczne od wynagrodzenia,</w:t>
      </w:r>
    </w:p>
    <w:p w14:paraId="3C51E2EC" w14:textId="74B7A44D" w:rsidR="00550A51" w:rsidRPr="00CC5646" w:rsidRDefault="00550A51" w:rsidP="00D24856">
      <w:pPr>
        <w:pStyle w:val="ZLITLITwPKTzmlitwpktliter"/>
      </w:pPr>
      <w:r w:rsidRPr="00CC5646">
        <w:t>e)</w:t>
      </w:r>
      <w:r w:rsidRPr="00CC5646">
        <w:tab/>
        <w:t>informacj</w:t>
      </w:r>
      <w:r w:rsidR="0005623B">
        <w:t>i</w:t>
      </w:r>
      <w:r w:rsidR="00D24856" w:rsidRPr="00CC5646">
        <w:t xml:space="preserve"> o</w:t>
      </w:r>
      <w:r w:rsidR="00746570">
        <w:t xml:space="preserve"> </w:t>
      </w:r>
      <w:r w:rsidRPr="00CC5646">
        <w:t>odprowadzaniu</w:t>
      </w:r>
      <w:r w:rsidR="00D24856" w:rsidRPr="00CC5646">
        <w:t xml:space="preserve"> i</w:t>
      </w:r>
      <w:r w:rsidR="00746570">
        <w:t xml:space="preserve"> </w:t>
      </w:r>
      <w:r w:rsidRPr="00CC5646">
        <w:t>wysokości odprowadzonych składek na ubezpieczenie społeczne,</w:t>
      </w:r>
    </w:p>
    <w:p w14:paraId="2C7B3CAC" w14:textId="2E668CE3" w:rsidR="00550A51" w:rsidRPr="00CC5646" w:rsidRDefault="00550A51" w:rsidP="00D24856">
      <w:pPr>
        <w:pStyle w:val="ZLITLITwPKTzmlitwpktliter"/>
      </w:pPr>
      <w:r w:rsidRPr="00CC5646">
        <w:t>f)</w:t>
      </w:r>
      <w:r w:rsidRPr="00CC5646">
        <w:tab/>
      </w:r>
      <w:r w:rsidR="0005623B">
        <w:t>informacji</w:t>
      </w:r>
      <w:r w:rsidR="00D24856" w:rsidRPr="00CC5646">
        <w:t xml:space="preserve"> o</w:t>
      </w:r>
      <w:r w:rsidR="00746570">
        <w:t xml:space="preserve"> </w:t>
      </w:r>
      <w:r w:rsidRPr="00CC5646">
        <w:t>odprowadzaniu</w:t>
      </w:r>
      <w:r w:rsidR="00D24856" w:rsidRPr="00CC5646">
        <w:t xml:space="preserve"> i</w:t>
      </w:r>
      <w:r w:rsidR="00746570">
        <w:t xml:space="preserve"> </w:t>
      </w:r>
      <w:r w:rsidRPr="00CC5646">
        <w:t>wysokości odprowadzonych zaliczek na podatek dochodowy,</w:t>
      </w:r>
    </w:p>
    <w:p w14:paraId="0ED34A29" w14:textId="06B9C21C" w:rsidR="00550A51" w:rsidRPr="00CC5646" w:rsidRDefault="00550A51" w:rsidP="00D24856">
      <w:pPr>
        <w:pStyle w:val="ZLITLITwPKTzmlitwpktliter"/>
      </w:pPr>
      <w:r w:rsidRPr="00CC5646">
        <w:t>g)</w:t>
      </w:r>
      <w:r w:rsidRPr="00CC5646">
        <w:tab/>
      </w:r>
      <w:r w:rsidR="0005623B">
        <w:t>informacji</w:t>
      </w:r>
      <w:r w:rsidR="00D24856" w:rsidRPr="00CC5646">
        <w:t xml:space="preserve"> o</w:t>
      </w:r>
      <w:r w:rsidR="00746570">
        <w:t xml:space="preserve"> </w:t>
      </w:r>
      <w:r w:rsidRPr="00CC5646">
        <w:t>objęciu pracownika przestojem ekonomicznym lub obniżonym wymiarem czasu pracy,</w:t>
      </w:r>
    </w:p>
    <w:p w14:paraId="5AD0B8CC" w14:textId="1C3E3A6B" w:rsidR="00550A51" w:rsidRPr="00CC5646" w:rsidRDefault="00550A51" w:rsidP="00D24856">
      <w:pPr>
        <w:pStyle w:val="ZLITLITwPKTzmlitwpktliter"/>
      </w:pPr>
      <w:r w:rsidRPr="00CC5646">
        <w:t>h)</w:t>
      </w:r>
      <w:r w:rsidRPr="00CC5646">
        <w:tab/>
        <w:t>informacj</w:t>
      </w:r>
      <w:r w:rsidR="0005623B">
        <w:t>i</w:t>
      </w:r>
      <w:r w:rsidR="00D24856" w:rsidRPr="00CC5646">
        <w:t xml:space="preserve"> o</w:t>
      </w:r>
      <w:r w:rsidR="00746570">
        <w:t xml:space="preserve"> </w:t>
      </w:r>
      <w:r w:rsidRPr="00CC5646">
        <w:t>nieobecnościach</w:t>
      </w:r>
      <w:r w:rsidR="00D24856" w:rsidRPr="00CC5646">
        <w:t xml:space="preserve"> w</w:t>
      </w:r>
      <w:r w:rsidR="00746570">
        <w:t xml:space="preserve"> </w:t>
      </w:r>
      <w:r w:rsidRPr="00CC5646">
        <w:t>pracy,</w:t>
      </w:r>
    </w:p>
    <w:p w14:paraId="144E42E7" w14:textId="1C539C17" w:rsidR="00550A51" w:rsidRPr="00CC5646" w:rsidRDefault="00550A51" w:rsidP="00D24856">
      <w:pPr>
        <w:pStyle w:val="ZLITLITwPKTzmlitwpktliter"/>
      </w:pPr>
      <w:r w:rsidRPr="00CC5646">
        <w:t>i)</w:t>
      </w:r>
      <w:r w:rsidRPr="00CC5646">
        <w:tab/>
        <w:t>okres</w:t>
      </w:r>
      <w:r w:rsidR="0005623B">
        <w:t>u</w:t>
      </w:r>
      <w:r w:rsidR="00D24856" w:rsidRPr="00CC5646">
        <w:t xml:space="preserve"> i</w:t>
      </w:r>
      <w:r w:rsidR="00746570">
        <w:t xml:space="preserve"> </w:t>
      </w:r>
      <w:r w:rsidRPr="00CC5646">
        <w:t>wysokoś</w:t>
      </w:r>
      <w:r w:rsidR="0005623B">
        <w:t>ci</w:t>
      </w:r>
      <w:r w:rsidRPr="00CC5646">
        <w:t xml:space="preserve"> wsparcia udzielonego na pracownika lub osobę, o</w:t>
      </w:r>
      <w:r w:rsidR="00B47A65">
        <w:t> </w:t>
      </w:r>
      <w:r w:rsidRPr="00CC5646">
        <w:t>której mowa</w:t>
      </w:r>
      <w:r w:rsidR="00D24856" w:rsidRPr="00CC5646">
        <w:t xml:space="preserve"> w</w:t>
      </w:r>
      <w:r w:rsidR="00746570">
        <w:t xml:space="preserve"> </w:t>
      </w:r>
      <w:r w:rsidR="00D24856" w:rsidRPr="00CC5646">
        <w:t>art.</w:t>
      </w:r>
      <w:r w:rsidR="00746570">
        <w:t xml:space="preserve"> </w:t>
      </w:r>
      <w:r w:rsidRPr="00CC5646">
        <w:t>15zzb</w:t>
      </w:r>
      <w:r w:rsidR="00D24856" w:rsidRPr="00CC5646">
        <w:t xml:space="preserve"> ust.</w:t>
      </w:r>
      <w:r w:rsidR="00746570">
        <w:t xml:space="preserve"> </w:t>
      </w:r>
      <w:r w:rsidRPr="00CC5646">
        <w:t>2,</w:t>
      </w:r>
      <w:r w:rsidR="00D24856" w:rsidRPr="00CC5646">
        <w:t xml:space="preserve"> art.</w:t>
      </w:r>
      <w:r w:rsidR="00746570">
        <w:t xml:space="preserve"> </w:t>
      </w:r>
      <w:r w:rsidRPr="00CC5646">
        <w:t>15zze</w:t>
      </w:r>
      <w:r w:rsidR="00D24856" w:rsidRPr="00CC5646">
        <w:t xml:space="preserve"> ust.</w:t>
      </w:r>
      <w:r w:rsidR="00746570">
        <w:t xml:space="preserve"> </w:t>
      </w:r>
      <w:r w:rsidRPr="00CC5646">
        <w:t>2 i</w:t>
      </w:r>
      <w:r w:rsidR="00D24856" w:rsidRPr="00CC5646">
        <w:t xml:space="preserve"> art.</w:t>
      </w:r>
      <w:r w:rsidR="00746570">
        <w:t xml:space="preserve"> </w:t>
      </w:r>
      <w:r w:rsidRPr="00CC5646">
        <w:t>15zze</w:t>
      </w:r>
      <w:r w:rsidRPr="00CC5646">
        <w:rPr>
          <w:rStyle w:val="IGindeksgrny"/>
        </w:rPr>
        <w:t xml:space="preserve">2 </w:t>
      </w:r>
      <w:r w:rsidRPr="00CC5646">
        <w:t>ust.</w:t>
      </w:r>
      <w:r w:rsidR="00746570">
        <w:t xml:space="preserve"> </w:t>
      </w:r>
      <w:r w:rsidRPr="00CC5646">
        <w:t>2,</w:t>
      </w:r>
    </w:p>
    <w:p w14:paraId="196954C3" w14:textId="77777777" w:rsidR="00550A51" w:rsidRPr="00CC5646" w:rsidRDefault="00550A51" w:rsidP="00D24856">
      <w:pPr>
        <w:pStyle w:val="ZLITLITwPKTzmlitwpktliter"/>
      </w:pPr>
      <w:r w:rsidRPr="00CC5646">
        <w:t>j)</w:t>
      </w:r>
      <w:r w:rsidRPr="00CC5646">
        <w:tab/>
        <w:t>tryb</w:t>
      </w:r>
      <w:r w:rsidR="0005623B">
        <w:t>u</w:t>
      </w:r>
      <w:r w:rsidRPr="00CC5646">
        <w:t xml:space="preserve"> rozwiązania stosunku pracy;</w:t>
      </w:r>
      <w:r w:rsidR="00D24856" w:rsidRPr="00CC5646">
        <w:t>”</w:t>
      </w:r>
      <w:r w:rsidRPr="00CC5646">
        <w:t>,</w:t>
      </w:r>
    </w:p>
    <w:p w14:paraId="78E58332" w14:textId="5C5181C4" w:rsidR="00550A51" w:rsidRPr="00CC5646" w:rsidRDefault="00550A51" w:rsidP="00CC5646">
      <w:pPr>
        <w:pStyle w:val="LITlitera"/>
        <w:keepNext/>
      </w:pPr>
      <w:r w:rsidRPr="00CC5646">
        <w:t>b)</w:t>
      </w:r>
      <w:r w:rsidRPr="00CC5646">
        <w:tab/>
        <w:t>po</w:t>
      </w:r>
      <w:r w:rsidR="00D24856" w:rsidRPr="00CC5646">
        <w:t xml:space="preserve"> ust.</w:t>
      </w:r>
      <w:r w:rsidR="00746570">
        <w:t xml:space="preserve"> </w:t>
      </w:r>
      <w:r w:rsidRPr="00CC5646">
        <w:t>2a dodaje się</w:t>
      </w:r>
      <w:r w:rsidR="00D24856" w:rsidRPr="00CC5646">
        <w:t xml:space="preserve"> ust.</w:t>
      </w:r>
      <w:r w:rsidR="00746570">
        <w:t xml:space="preserve"> </w:t>
      </w:r>
      <w:r w:rsidRPr="00CC5646">
        <w:t>2b</w:t>
      </w:r>
      <w:r w:rsidR="00D24856" w:rsidRPr="00CC5646">
        <w:t xml:space="preserve"> i</w:t>
      </w:r>
      <w:r w:rsidR="00746570">
        <w:t xml:space="preserve"> </w:t>
      </w:r>
      <w:r w:rsidRPr="00CC5646">
        <w:t>2c w</w:t>
      </w:r>
      <w:r w:rsidR="00746570">
        <w:t xml:space="preserve"> </w:t>
      </w:r>
      <w:r w:rsidRPr="00CC5646">
        <w:t>brzmieniu:</w:t>
      </w:r>
    </w:p>
    <w:p w14:paraId="17E70483" w14:textId="2454788A" w:rsidR="00550A51" w:rsidRPr="00CC5646" w:rsidRDefault="00D24856" w:rsidP="00550A51">
      <w:pPr>
        <w:pStyle w:val="ZLITUSTzmustliter"/>
      </w:pPr>
      <w:r w:rsidRPr="00CC5646">
        <w:t>„</w:t>
      </w:r>
      <w:r w:rsidR="00550A51" w:rsidRPr="00CC5646">
        <w:t>2b.</w:t>
      </w:r>
      <w:r w:rsidR="00746570">
        <w:t xml:space="preserve"> </w:t>
      </w:r>
      <w:r w:rsidR="00550A51" w:rsidRPr="00CC5646">
        <w:t>Wojewódzki urząd pracy w</w:t>
      </w:r>
      <w:r w:rsidR="00746570">
        <w:t xml:space="preserve"> </w:t>
      </w:r>
      <w:r w:rsidR="00550A51" w:rsidRPr="00CC5646">
        <w:t>celu realizacji zadań przewidzianych w</w:t>
      </w:r>
      <w:r w:rsidR="00B47A65">
        <w:t> </w:t>
      </w:r>
      <w:r w:rsidR="00550A51" w:rsidRPr="00CC5646">
        <w:t xml:space="preserve">niniejszej ustawie może pozyskiwać od instytucji publicznych, które udzielały </w:t>
      </w:r>
      <w:r w:rsidR="00550A51" w:rsidRPr="00CC5646">
        <w:lastRenderedPageBreak/>
        <w:t>wsparcia w</w:t>
      </w:r>
      <w:r w:rsidR="00746570">
        <w:t xml:space="preserve"> </w:t>
      </w:r>
      <w:r w:rsidR="00550A51" w:rsidRPr="00CC5646">
        <w:t>okresie obowiązywania stanu zagrożenia epidemicznego albo stanu epidemii, w</w:t>
      </w:r>
      <w:r w:rsidR="00746570">
        <w:t xml:space="preserve"> </w:t>
      </w:r>
      <w:r w:rsidR="00550A51" w:rsidRPr="00CC5646">
        <w:t>związku z</w:t>
      </w:r>
      <w:r w:rsidR="00746570">
        <w:t xml:space="preserve"> </w:t>
      </w:r>
      <w:r w:rsidR="00550A51" w:rsidRPr="00CC5646">
        <w:t>wystąpieniem tego stanu, oraz od organów Krajowej Administracji Skarbowej i</w:t>
      </w:r>
      <w:r w:rsidR="00746570">
        <w:t xml:space="preserve"> </w:t>
      </w:r>
      <w:r w:rsidR="00550A51" w:rsidRPr="00CC5646">
        <w:t>Państwowej Inspekcji Pracy informacje mające znaczenie dla oceny spełniania warunków przyznania świadczeń na rzecz ochrony miejsc pracy i</w:t>
      </w:r>
      <w:r w:rsidR="00746570">
        <w:t xml:space="preserve"> </w:t>
      </w:r>
      <w:r w:rsidR="00550A51" w:rsidRPr="00CC5646">
        <w:t>prawidłowości wykorzystania przyznanych środków, w</w:t>
      </w:r>
      <w:r w:rsidR="00746570">
        <w:t xml:space="preserve"> </w:t>
      </w:r>
      <w:r w:rsidR="00550A51" w:rsidRPr="00CC5646">
        <w:t>tym informacj</w:t>
      </w:r>
      <w:r w:rsidR="00FB1FE7">
        <w:t>e</w:t>
      </w:r>
      <w:r w:rsidR="00550A51" w:rsidRPr="00CC5646">
        <w:t xml:space="preserve"> o</w:t>
      </w:r>
      <w:r w:rsidR="00B47A65">
        <w:t> </w:t>
      </w:r>
      <w:r w:rsidR="00550A51" w:rsidRPr="00CC5646">
        <w:t>pracownikach, w</w:t>
      </w:r>
      <w:r w:rsidR="00746570">
        <w:t xml:space="preserve"> </w:t>
      </w:r>
      <w:r w:rsidR="00550A51" w:rsidRPr="00CC5646">
        <w:t>rozumieniu</w:t>
      </w:r>
      <w:r w:rsidRPr="00CC5646">
        <w:t xml:space="preserve"> art.</w:t>
      </w:r>
      <w:r w:rsidR="00746570">
        <w:t xml:space="preserve"> </w:t>
      </w:r>
      <w:r w:rsidR="00550A51" w:rsidRPr="00CC5646">
        <w:t>15g</w:t>
      </w:r>
      <w:r w:rsidRPr="00CC5646">
        <w:t xml:space="preserve"> ust.</w:t>
      </w:r>
      <w:r w:rsidR="00746570">
        <w:t xml:space="preserve"> </w:t>
      </w:r>
      <w:r w:rsidR="00550A51" w:rsidRPr="00CC5646">
        <w:t>4, których wynagrodzenia zostały dofinansowane w</w:t>
      </w:r>
      <w:r w:rsidR="00746570">
        <w:t xml:space="preserve"> </w:t>
      </w:r>
      <w:r w:rsidR="00550A51" w:rsidRPr="00CC5646">
        <w:t>ramach świadczeń na rzecz ochrony miejsc pracy, o</w:t>
      </w:r>
      <w:r w:rsidR="00746570">
        <w:t xml:space="preserve"> </w:t>
      </w:r>
      <w:r w:rsidR="00550A51" w:rsidRPr="00CC5646">
        <w:t>których mowa</w:t>
      </w:r>
      <w:r w:rsidRPr="00CC5646">
        <w:t xml:space="preserve"> w</w:t>
      </w:r>
      <w:r w:rsidR="00746570">
        <w:t xml:space="preserve"> </w:t>
      </w:r>
      <w:r w:rsidRPr="00CC5646">
        <w:t>art.</w:t>
      </w:r>
      <w:r w:rsidR="00746570">
        <w:t xml:space="preserve"> </w:t>
      </w:r>
      <w:r w:rsidR="00550A51" w:rsidRPr="00CC5646">
        <w:t>15g,</w:t>
      </w:r>
      <w:r w:rsidRPr="00CC5646">
        <w:t xml:space="preserve"> art.</w:t>
      </w:r>
      <w:r w:rsidR="00746570">
        <w:t xml:space="preserve"> </w:t>
      </w:r>
      <w:r w:rsidR="00550A51" w:rsidRPr="00CC5646">
        <w:t>15ga,</w:t>
      </w:r>
      <w:r w:rsidRPr="00CC5646">
        <w:t xml:space="preserve"> art.</w:t>
      </w:r>
      <w:r w:rsidR="00746570">
        <w:t xml:space="preserve"> </w:t>
      </w:r>
      <w:r w:rsidR="00550A51" w:rsidRPr="00CC5646">
        <w:t>15gg,</w:t>
      </w:r>
      <w:r w:rsidRPr="00CC5646">
        <w:t xml:space="preserve"> art.</w:t>
      </w:r>
      <w:r w:rsidR="00746570">
        <w:t xml:space="preserve"> </w:t>
      </w:r>
      <w:r w:rsidR="00550A51" w:rsidRPr="00CC5646">
        <w:t>15gga</w:t>
      </w:r>
      <w:r w:rsidRPr="00CC5646">
        <w:t xml:space="preserve"> i</w:t>
      </w:r>
      <w:r w:rsidR="00746570">
        <w:t xml:space="preserve"> </w:t>
      </w:r>
      <w:r w:rsidRPr="00CC5646">
        <w:t>art.</w:t>
      </w:r>
      <w:r w:rsidR="00746570">
        <w:t xml:space="preserve"> </w:t>
      </w:r>
      <w:r w:rsidR="00550A51" w:rsidRPr="00CC5646">
        <w:t>15gga</w:t>
      </w:r>
      <w:r w:rsidR="00550A51" w:rsidRPr="00CC5646">
        <w:rPr>
          <w:rStyle w:val="IGindeksgrny"/>
        </w:rPr>
        <w:t xml:space="preserve">1 </w:t>
      </w:r>
      <w:r w:rsidR="00550A51" w:rsidRPr="00CC5646">
        <w:t>lub</w:t>
      </w:r>
      <w:r w:rsidRPr="00CC5646">
        <w:t xml:space="preserve"> w</w:t>
      </w:r>
      <w:r w:rsidR="00746570">
        <w:t xml:space="preserve"> </w:t>
      </w:r>
      <w:r w:rsidR="00550A51" w:rsidRPr="00CC5646">
        <w:t>przepisach wykonawczych wydanych na podstawie</w:t>
      </w:r>
      <w:r w:rsidRPr="00CC5646">
        <w:t xml:space="preserve"> art.</w:t>
      </w:r>
      <w:r w:rsidR="00746570">
        <w:t xml:space="preserve"> </w:t>
      </w:r>
      <w:r w:rsidR="00550A51" w:rsidRPr="00CC5646">
        <w:t>15ggb</w:t>
      </w:r>
      <w:r w:rsidRPr="00CC5646">
        <w:t xml:space="preserve"> ust.</w:t>
      </w:r>
      <w:r w:rsidR="00746570">
        <w:t xml:space="preserve"> </w:t>
      </w:r>
      <w:r w:rsidR="00550A51" w:rsidRPr="00CC5646">
        <w:t>1. Informacje o</w:t>
      </w:r>
      <w:r w:rsidR="00B47A65">
        <w:t> </w:t>
      </w:r>
      <w:r w:rsidR="00550A51" w:rsidRPr="00CC5646">
        <w:t>pracownikach mogą być pozyskiwane</w:t>
      </w:r>
      <w:r w:rsidRPr="00CC5646">
        <w:t xml:space="preserve"> w</w:t>
      </w:r>
      <w:r w:rsidR="00746570">
        <w:t xml:space="preserve"> </w:t>
      </w:r>
      <w:r w:rsidR="00550A51" w:rsidRPr="00CC5646">
        <w:t>celu ustalenia lub weryfikacji okoliczności,</w:t>
      </w:r>
      <w:r w:rsidRPr="00CC5646">
        <w:t xml:space="preserve"> o</w:t>
      </w:r>
      <w:r w:rsidR="00746570">
        <w:t xml:space="preserve"> </w:t>
      </w:r>
      <w:r w:rsidR="00550A51" w:rsidRPr="00CC5646">
        <w:t>których mowa</w:t>
      </w:r>
      <w:r w:rsidRPr="00CC5646">
        <w:t xml:space="preserve"> w</w:t>
      </w:r>
      <w:r w:rsidR="00746570">
        <w:t xml:space="preserve"> </w:t>
      </w:r>
      <w:r w:rsidR="00550A51" w:rsidRPr="00CC5646">
        <w:t>art. 15g</w:t>
      </w:r>
      <w:r w:rsidRPr="00CC5646">
        <w:t xml:space="preserve"> ust.</w:t>
      </w:r>
      <w:r w:rsidR="00746570">
        <w:t xml:space="preserve"> </w:t>
      </w:r>
      <w:r w:rsidR="00550A51" w:rsidRPr="00CC5646">
        <w:t>1, 7, 7a, 10, 10a</w:t>
      </w:r>
      <w:r w:rsidRPr="00CC5646">
        <w:t xml:space="preserve"> i</w:t>
      </w:r>
      <w:r w:rsidR="00746570">
        <w:t xml:space="preserve"> </w:t>
      </w:r>
      <w:r w:rsidR="00550A51" w:rsidRPr="00CC5646">
        <w:t>18, art. 15ga</w:t>
      </w:r>
      <w:r w:rsidRPr="00CC5646">
        <w:t xml:space="preserve"> </w:t>
      </w:r>
      <w:r w:rsidR="00B47A65">
        <w:br/>
      </w:r>
      <w:r w:rsidRPr="00CC5646">
        <w:t>ust.</w:t>
      </w:r>
      <w:r w:rsidR="00746570">
        <w:t xml:space="preserve"> </w:t>
      </w:r>
      <w:r w:rsidRPr="00CC5646">
        <w:t>1</w:t>
      </w:r>
      <w:r w:rsidR="00813598">
        <w:t>–</w:t>
      </w:r>
      <w:r w:rsidR="00550A51" w:rsidRPr="00CC5646">
        <w:t xml:space="preserve">3, </w:t>
      </w:r>
      <w:r w:rsidRPr="00CC5646">
        <w:t>5 i</w:t>
      </w:r>
      <w:r w:rsidR="00746570">
        <w:t xml:space="preserve"> </w:t>
      </w:r>
      <w:r w:rsidR="00550A51" w:rsidRPr="00CC5646">
        <w:t>6, art. 15gg</w:t>
      </w:r>
      <w:r w:rsidRPr="00CC5646">
        <w:t xml:space="preserve"> ust.</w:t>
      </w:r>
      <w:r w:rsidR="00746570">
        <w:t xml:space="preserve"> </w:t>
      </w:r>
      <w:r w:rsidR="00550A51" w:rsidRPr="00CC5646">
        <w:t xml:space="preserve">4, 5, </w:t>
      </w:r>
      <w:r w:rsidRPr="00CC5646">
        <w:t>7 i</w:t>
      </w:r>
      <w:r w:rsidR="00746570">
        <w:t xml:space="preserve"> </w:t>
      </w:r>
      <w:r w:rsidR="00550A51" w:rsidRPr="00CC5646">
        <w:t>8 oraz art. 15gga</w:t>
      </w:r>
      <w:r w:rsidRPr="00CC5646">
        <w:t xml:space="preserve"> ust.</w:t>
      </w:r>
      <w:r w:rsidR="00746570">
        <w:t xml:space="preserve"> </w:t>
      </w:r>
      <w:r w:rsidRPr="00CC5646">
        <w:t>3 pkt</w:t>
      </w:r>
      <w:r w:rsidR="00746570">
        <w:t xml:space="preserve"> </w:t>
      </w:r>
      <w:r w:rsidR="00550A51" w:rsidRPr="00CC5646">
        <w:t>1,</w:t>
      </w:r>
      <w:r w:rsidRPr="00CC5646">
        <w:t xml:space="preserve"> ust.</w:t>
      </w:r>
      <w:r w:rsidR="00746570">
        <w:t xml:space="preserve"> </w:t>
      </w:r>
      <w:r w:rsidR="00550A51" w:rsidRPr="00CC5646">
        <w:t xml:space="preserve">4, </w:t>
      </w:r>
      <w:r w:rsidRPr="00CC5646">
        <w:t>5 i</w:t>
      </w:r>
      <w:r w:rsidR="00746570">
        <w:t xml:space="preserve"> </w:t>
      </w:r>
      <w:r w:rsidRPr="00CC5646">
        <w:t>ust.</w:t>
      </w:r>
      <w:r w:rsidR="00746570">
        <w:t xml:space="preserve"> </w:t>
      </w:r>
      <w:r w:rsidR="00550A51" w:rsidRPr="00CC5646">
        <w:t>1</w:t>
      </w:r>
      <w:r w:rsidRPr="00CC5646">
        <w:t>5 pkt</w:t>
      </w:r>
      <w:r w:rsidR="00746570">
        <w:t xml:space="preserve"> </w:t>
      </w:r>
      <w:r w:rsidR="00550A51" w:rsidRPr="00CC5646">
        <w:t>1.</w:t>
      </w:r>
    </w:p>
    <w:p w14:paraId="14A4C612" w14:textId="6A7F283A" w:rsidR="00550A51" w:rsidRPr="00CC5646" w:rsidRDefault="00550A51" w:rsidP="00CC5646">
      <w:pPr>
        <w:pStyle w:val="ZLITUSTzmustliter"/>
        <w:keepNext/>
      </w:pPr>
      <w:r w:rsidRPr="00CC5646">
        <w:t>2c. Wojewódzki urząd pracy może wystąpić</w:t>
      </w:r>
      <w:r w:rsidR="00D24856" w:rsidRPr="00CC5646">
        <w:t xml:space="preserve"> o</w:t>
      </w:r>
      <w:r w:rsidR="00746570">
        <w:t xml:space="preserve"> </w:t>
      </w:r>
      <w:r w:rsidRPr="00CC5646">
        <w:t>informacje</w:t>
      </w:r>
      <w:r w:rsidR="00D24856" w:rsidRPr="00CC5646">
        <w:t xml:space="preserve"> o</w:t>
      </w:r>
      <w:r w:rsidR="00746570">
        <w:t xml:space="preserve"> </w:t>
      </w:r>
      <w:r w:rsidRPr="00CC5646">
        <w:t>pracownikach,</w:t>
      </w:r>
      <w:r w:rsidR="00D24856" w:rsidRPr="00CC5646">
        <w:t xml:space="preserve"> o</w:t>
      </w:r>
      <w:r w:rsidR="00B47A65">
        <w:t> </w:t>
      </w:r>
      <w:r w:rsidRPr="00CC5646">
        <w:t>których mowa</w:t>
      </w:r>
      <w:r w:rsidR="00D24856" w:rsidRPr="00CC5646">
        <w:t xml:space="preserve"> w</w:t>
      </w:r>
      <w:r w:rsidR="00746570">
        <w:t xml:space="preserve"> </w:t>
      </w:r>
      <w:r w:rsidR="00D24856" w:rsidRPr="00CC5646">
        <w:t>ust.</w:t>
      </w:r>
      <w:r w:rsidR="00746570">
        <w:t xml:space="preserve"> </w:t>
      </w:r>
      <w:r w:rsidRPr="00CC5646">
        <w:t>2b, obejmujące:</w:t>
      </w:r>
    </w:p>
    <w:p w14:paraId="104F6806" w14:textId="2B371C21" w:rsidR="00550A51" w:rsidRPr="00CC5646" w:rsidRDefault="00550A51" w:rsidP="00550A51">
      <w:pPr>
        <w:pStyle w:val="ZLITPKTzmpktliter"/>
      </w:pPr>
      <w:r w:rsidRPr="00CC5646">
        <w:t>1)</w:t>
      </w:r>
      <w:r w:rsidR="00B0365A">
        <w:tab/>
      </w:r>
      <w:r w:rsidRPr="00CC5646">
        <w:t>imię</w:t>
      </w:r>
      <w:r w:rsidR="00D24856" w:rsidRPr="00CC5646">
        <w:t xml:space="preserve"> i</w:t>
      </w:r>
      <w:r w:rsidR="00746570">
        <w:t xml:space="preserve"> </w:t>
      </w:r>
      <w:r w:rsidRPr="00CC5646">
        <w:t>nazwisko</w:t>
      </w:r>
      <w:r w:rsidR="00FB1FE7">
        <w:t>;</w:t>
      </w:r>
    </w:p>
    <w:p w14:paraId="51566C98" w14:textId="7C3ED668" w:rsidR="00550A51" w:rsidRPr="00CC5646" w:rsidRDefault="00550A51" w:rsidP="00550A51">
      <w:pPr>
        <w:pStyle w:val="ZLITPKTzmpktliter"/>
      </w:pPr>
      <w:r w:rsidRPr="00CC5646">
        <w:t>2)</w:t>
      </w:r>
      <w:r w:rsidR="00B0365A">
        <w:tab/>
      </w:r>
      <w:r w:rsidRPr="00CC5646">
        <w:t>PESEL,</w:t>
      </w:r>
      <w:r w:rsidR="00D24856" w:rsidRPr="00CC5646">
        <w:t xml:space="preserve"> a</w:t>
      </w:r>
      <w:r w:rsidR="00746570">
        <w:t xml:space="preserve"> </w:t>
      </w:r>
      <w:r w:rsidR="00D24856" w:rsidRPr="00CC5646">
        <w:t>w</w:t>
      </w:r>
      <w:r w:rsidR="00746570">
        <w:t xml:space="preserve"> </w:t>
      </w:r>
      <w:r w:rsidRPr="00CC5646">
        <w:t>przypadku jego braku – rodzaj, serię</w:t>
      </w:r>
      <w:r w:rsidR="00D24856" w:rsidRPr="00CC5646">
        <w:t xml:space="preserve"> i</w:t>
      </w:r>
      <w:r w:rsidR="00746570">
        <w:t xml:space="preserve"> </w:t>
      </w:r>
      <w:r w:rsidRPr="00CC5646">
        <w:t>numer dokumentu potwierdzającego tożsamość</w:t>
      </w:r>
      <w:r w:rsidR="00FB1FE7">
        <w:t>;</w:t>
      </w:r>
    </w:p>
    <w:p w14:paraId="7B90E8D1" w14:textId="523EF7BB" w:rsidR="00550A51" w:rsidRPr="00CC5646" w:rsidRDefault="00550A51" w:rsidP="00CC5646">
      <w:pPr>
        <w:pStyle w:val="ZLITPKTzmpktliter"/>
        <w:keepNext/>
      </w:pPr>
      <w:r w:rsidRPr="00CC5646">
        <w:t>3)</w:t>
      </w:r>
      <w:r w:rsidRPr="00CC5646">
        <w:tab/>
        <w:t>informacje związane</w:t>
      </w:r>
      <w:r w:rsidR="00D24856" w:rsidRPr="00CC5646">
        <w:t xml:space="preserve"> z</w:t>
      </w:r>
      <w:r w:rsidR="00746570">
        <w:t xml:space="preserve"> </w:t>
      </w:r>
      <w:r w:rsidRPr="00CC5646">
        <w:t>zatrudnieniem pracownika</w:t>
      </w:r>
      <w:r w:rsidR="00D24856" w:rsidRPr="00CC5646">
        <w:t xml:space="preserve"> w</w:t>
      </w:r>
      <w:r w:rsidR="00746570">
        <w:t xml:space="preserve"> </w:t>
      </w:r>
      <w:r w:rsidRPr="00CC5646">
        <w:t>okresie objętym wsparciem udzielonym</w:t>
      </w:r>
      <w:r w:rsidR="00D24856" w:rsidRPr="00CC5646">
        <w:t xml:space="preserve"> w</w:t>
      </w:r>
      <w:r w:rsidR="00746570">
        <w:t xml:space="preserve"> </w:t>
      </w:r>
      <w:r w:rsidRPr="00CC5646">
        <w:t>związku</w:t>
      </w:r>
      <w:r w:rsidR="00D24856" w:rsidRPr="00CC5646">
        <w:t xml:space="preserve"> z</w:t>
      </w:r>
      <w:r w:rsidR="00746570">
        <w:t xml:space="preserve"> </w:t>
      </w:r>
      <w:r w:rsidRPr="00CC5646">
        <w:t>wystąpieniem stanu zagrożenia epidemicznego albo stanu epidemii</w:t>
      </w:r>
      <w:r w:rsidR="0005623B">
        <w:t xml:space="preserve"> dotyczące</w:t>
      </w:r>
      <w:r w:rsidRPr="00CC5646">
        <w:t>:</w:t>
      </w:r>
    </w:p>
    <w:p w14:paraId="0140A5D2" w14:textId="62EB4F78" w:rsidR="00550A51" w:rsidRPr="00CC5646" w:rsidRDefault="00550A51" w:rsidP="00D24856">
      <w:pPr>
        <w:pStyle w:val="ZLITLITwPKTzmlitwpktliter"/>
      </w:pPr>
      <w:r w:rsidRPr="00CC5646">
        <w:t>a)</w:t>
      </w:r>
      <w:r w:rsidRPr="00CC5646">
        <w:tab/>
        <w:t>okres</w:t>
      </w:r>
      <w:r w:rsidR="0005623B">
        <w:t>u</w:t>
      </w:r>
      <w:r w:rsidR="00D24856" w:rsidRPr="00CC5646">
        <w:t xml:space="preserve"> i</w:t>
      </w:r>
      <w:r w:rsidR="00746570">
        <w:t xml:space="preserve"> </w:t>
      </w:r>
      <w:r w:rsidRPr="00CC5646">
        <w:t>rodzaj</w:t>
      </w:r>
      <w:r w:rsidR="0005623B">
        <w:t>u</w:t>
      </w:r>
      <w:r w:rsidRPr="00CC5646">
        <w:t xml:space="preserve"> umowy,</w:t>
      </w:r>
    </w:p>
    <w:p w14:paraId="28262190" w14:textId="77777777" w:rsidR="00550A51" w:rsidRPr="00CC5646" w:rsidRDefault="00550A51" w:rsidP="00D24856">
      <w:pPr>
        <w:pStyle w:val="ZLITLITwPKTzmlitwpktliter"/>
      </w:pPr>
      <w:r w:rsidRPr="00CC5646">
        <w:t>b)</w:t>
      </w:r>
      <w:r w:rsidRPr="00CC5646">
        <w:tab/>
        <w:t>wymiar</w:t>
      </w:r>
      <w:r w:rsidR="0005623B">
        <w:t>u</w:t>
      </w:r>
      <w:r w:rsidRPr="00CC5646">
        <w:t xml:space="preserve"> czasu pracy,</w:t>
      </w:r>
    </w:p>
    <w:p w14:paraId="59E25499" w14:textId="77777777" w:rsidR="00550A51" w:rsidRPr="00CC5646" w:rsidRDefault="00550A51" w:rsidP="00D24856">
      <w:pPr>
        <w:pStyle w:val="ZLITLITwPKTzmlitwpktliter"/>
      </w:pPr>
      <w:r w:rsidRPr="00CC5646">
        <w:t>c)</w:t>
      </w:r>
      <w:r w:rsidRPr="00CC5646">
        <w:tab/>
        <w:t>wysokoś</w:t>
      </w:r>
      <w:r w:rsidR="0005623B">
        <w:t>ci</w:t>
      </w:r>
      <w:r w:rsidRPr="00CC5646">
        <w:t xml:space="preserve"> wynagrodzenia,</w:t>
      </w:r>
    </w:p>
    <w:p w14:paraId="5AD45B44" w14:textId="631341AB" w:rsidR="00550A51" w:rsidRPr="00CC5646" w:rsidRDefault="00550A51" w:rsidP="00D24856">
      <w:pPr>
        <w:pStyle w:val="ZLITLITwPKTzmlitwpktliter"/>
      </w:pPr>
      <w:r w:rsidRPr="00CC5646">
        <w:t>d)</w:t>
      </w:r>
      <w:r w:rsidRPr="00CC5646">
        <w:tab/>
      </w:r>
      <w:r w:rsidR="0005623B">
        <w:t>informacji</w:t>
      </w:r>
      <w:r w:rsidR="00D24856" w:rsidRPr="00CC5646">
        <w:t xml:space="preserve"> o</w:t>
      </w:r>
      <w:r w:rsidR="00746570">
        <w:t xml:space="preserve"> </w:t>
      </w:r>
      <w:r w:rsidRPr="00CC5646">
        <w:t>obowiązku odprowadzania składek na ubezpieczenie społeczne od wynagrodzenia,</w:t>
      </w:r>
    </w:p>
    <w:p w14:paraId="1FBE3498" w14:textId="63FF28A0" w:rsidR="00550A51" w:rsidRPr="00CC5646" w:rsidRDefault="00550A51" w:rsidP="00D24856">
      <w:pPr>
        <w:pStyle w:val="ZLITLITwPKTzmlitwpktliter"/>
      </w:pPr>
      <w:r w:rsidRPr="00CC5646">
        <w:t>e)</w:t>
      </w:r>
      <w:r w:rsidR="005937E4">
        <w:tab/>
      </w:r>
      <w:r w:rsidRPr="00CC5646">
        <w:t>informacj</w:t>
      </w:r>
      <w:r w:rsidR="0005623B">
        <w:t>i</w:t>
      </w:r>
      <w:r w:rsidR="00D24856" w:rsidRPr="00CC5646">
        <w:t xml:space="preserve"> o</w:t>
      </w:r>
      <w:r w:rsidR="00746570">
        <w:t xml:space="preserve"> </w:t>
      </w:r>
      <w:r w:rsidRPr="00CC5646">
        <w:t>odprowadzaniu</w:t>
      </w:r>
      <w:r w:rsidR="00D24856" w:rsidRPr="00CC5646">
        <w:t xml:space="preserve"> i</w:t>
      </w:r>
      <w:r w:rsidR="00746570">
        <w:t xml:space="preserve"> </w:t>
      </w:r>
      <w:r w:rsidRPr="00CC5646">
        <w:t>wysokości odprowadzonych składek na ubezpieczenie społeczne od wynagrodzenia,</w:t>
      </w:r>
    </w:p>
    <w:p w14:paraId="5EF46C7B" w14:textId="7EB4C234" w:rsidR="00550A51" w:rsidRPr="00CC5646" w:rsidRDefault="00550A51" w:rsidP="00D24856">
      <w:pPr>
        <w:pStyle w:val="ZLITLITwPKTzmlitwpktliter"/>
      </w:pPr>
      <w:r w:rsidRPr="00CC5646">
        <w:t>f)</w:t>
      </w:r>
      <w:r w:rsidRPr="00CC5646">
        <w:tab/>
      </w:r>
      <w:r w:rsidR="0005623B">
        <w:t>informacji</w:t>
      </w:r>
      <w:r w:rsidR="00D24856" w:rsidRPr="00CC5646">
        <w:t xml:space="preserve"> o</w:t>
      </w:r>
      <w:r w:rsidR="00746570">
        <w:t xml:space="preserve"> </w:t>
      </w:r>
      <w:r w:rsidRPr="00CC5646">
        <w:t>odprowadzaniu</w:t>
      </w:r>
      <w:r w:rsidR="00D24856" w:rsidRPr="00CC5646">
        <w:t xml:space="preserve"> i</w:t>
      </w:r>
      <w:r w:rsidR="00746570">
        <w:t xml:space="preserve"> </w:t>
      </w:r>
      <w:r w:rsidRPr="00CC5646">
        <w:t>wysokości odprowadzonych zaliczek na podatek dochodowy,</w:t>
      </w:r>
    </w:p>
    <w:p w14:paraId="61F28C8A" w14:textId="36ACA708" w:rsidR="00550A51" w:rsidRPr="00CC5646" w:rsidRDefault="00550A51" w:rsidP="00D24856">
      <w:pPr>
        <w:pStyle w:val="ZLITLITwPKTzmlitwpktliter"/>
      </w:pPr>
      <w:r w:rsidRPr="00CC5646">
        <w:t>g)</w:t>
      </w:r>
      <w:r w:rsidRPr="00CC5646">
        <w:tab/>
      </w:r>
      <w:r w:rsidR="0005623B">
        <w:t>informacji</w:t>
      </w:r>
      <w:r w:rsidR="00D24856" w:rsidRPr="00CC5646">
        <w:t xml:space="preserve"> o</w:t>
      </w:r>
      <w:r w:rsidR="00746570">
        <w:t xml:space="preserve"> </w:t>
      </w:r>
      <w:r w:rsidRPr="00CC5646">
        <w:t>objęciu pracownika przestojem ekonomicznym lub obniżonym wymiarem czasu pracy,</w:t>
      </w:r>
    </w:p>
    <w:p w14:paraId="31066C84" w14:textId="1762FF04" w:rsidR="00550A51" w:rsidRPr="00CC5646" w:rsidRDefault="00550A51" w:rsidP="00D24856">
      <w:pPr>
        <w:pStyle w:val="ZLITLITwPKTzmlitwpktliter"/>
      </w:pPr>
      <w:r w:rsidRPr="00CC5646">
        <w:t>h)</w:t>
      </w:r>
      <w:r w:rsidRPr="00CC5646">
        <w:tab/>
      </w:r>
      <w:r w:rsidR="0005623B">
        <w:t>informacji</w:t>
      </w:r>
      <w:r w:rsidR="00D24856" w:rsidRPr="00CC5646">
        <w:t xml:space="preserve"> o</w:t>
      </w:r>
      <w:r w:rsidR="00746570">
        <w:t xml:space="preserve"> </w:t>
      </w:r>
      <w:r w:rsidRPr="00CC5646">
        <w:t>nieobecnościach</w:t>
      </w:r>
      <w:r w:rsidR="00D24856" w:rsidRPr="00CC5646">
        <w:t xml:space="preserve"> w</w:t>
      </w:r>
      <w:r w:rsidR="00746570">
        <w:t xml:space="preserve"> </w:t>
      </w:r>
      <w:r w:rsidRPr="00CC5646">
        <w:t>pracy,</w:t>
      </w:r>
    </w:p>
    <w:p w14:paraId="5E7DCA62" w14:textId="1DD6FD4A" w:rsidR="00550A51" w:rsidRPr="00CC5646" w:rsidRDefault="00550A51" w:rsidP="00D24856">
      <w:pPr>
        <w:pStyle w:val="ZLITLITwPKTzmlitwpktliter"/>
      </w:pPr>
      <w:r w:rsidRPr="00CC5646">
        <w:lastRenderedPageBreak/>
        <w:t>i)</w:t>
      </w:r>
      <w:r w:rsidRPr="00CC5646">
        <w:tab/>
        <w:t>okres</w:t>
      </w:r>
      <w:r w:rsidR="0005623B">
        <w:t>u</w:t>
      </w:r>
      <w:r w:rsidR="00D24856" w:rsidRPr="00CC5646">
        <w:t xml:space="preserve"> i</w:t>
      </w:r>
      <w:r w:rsidR="00746570">
        <w:t xml:space="preserve"> </w:t>
      </w:r>
      <w:r w:rsidR="0005623B">
        <w:t>wysokości</w:t>
      </w:r>
      <w:r w:rsidRPr="00CC5646">
        <w:t xml:space="preserve"> wsparcia udzielonego na pracownika,</w:t>
      </w:r>
    </w:p>
    <w:p w14:paraId="1ACA07EA" w14:textId="77777777" w:rsidR="00550A51" w:rsidRPr="00CC5646" w:rsidRDefault="00550A51" w:rsidP="00D24856">
      <w:pPr>
        <w:pStyle w:val="ZLITLITwPKTzmlitwpktliter"/>
      </w:pPr>
      <w:r w:rsidRPr="00CC5646">
        <w:t>j)</w:t>
      </w:r>
      <w:r w:rsidRPr="00CC5646">
        <w:tab/>
        <w:t>tryb</w:t>
      </w:r>
      <w:r w:rsidR="0005623B">
        <w:t>u</w:t>
      </w:r>
      <w:r w:rsidRPr="00CC5646">
        <w:t xml:space="preserve"> rozwiązania stosunku pracy;</w:t>
      </w:r>
    </w:p>
    <w:p w14:paraId="539E6E94" w14:textId="63B3764E" w:rsidR="00550A51" w:rsidRPr="00CC5646" w:rsidRDefault="00550A51" w:rsidP="00550A51">
      <w:pPr>
        <w:pStyle w:val="ZLITPKTzmpktliter"/>
      </w:pPr>
      <w:r w:rsidRPr="00CC5646">
        <w:t>4)</w:t>
      </w:r>
      <w:r w:rsidR="00B0365A">
        <w:tab/>
      </w:r>
      <w:r w:rsidRPr="00CC5646">
        <w:t>informacje związane</w:t>
      </w:r>
      <w:r w:rsidR="00D24856" w:rsidRPr="00CC5646">
        <w:t xml:space="preserve"> z</w:t>
      </w:r>
      <w:r w:rsidR="00746570">
        <w:t xml:space="preserve"> </w:t>
      </w:r>
      <w:r w:rsidRPr="00CC5646">
        <w:t>zatrudnieniem pracownika,</w:t>
      </w:r>
      <w:r w:rsidR="00D24856" w:rsidRPr="00CC5646">
        <w:t xml:space="preserve"> o</w:t>
      </w:r>
      <w:r w:rsidR="00746570">
        <w:t xml:space="preserve"> </w:t>
      </w:r>
      <w:r w:rsidRPr="00CC5646">
        <w:t>których mowa</w:t>
      </w:r>
      <w:r w:rsidR="00D24856" w:rsidRPr="00CC5646">
        <w:t xml:space="preserve"> w</w:t>
      </w:r>
      <w:r w:rsidR="00746570">
        <w:t xml:space="preserve"> </w:t>
      </w:r>
      <w:r w:rsidR="00D24856" w:rsidRPr="00CC5646">
        <w:t>pkt</w:t>
      </w:r>
      <w:r w:rsidR="00746570">
        <w:t xml:space="preserve"> </w:t>
      </w:r>
      <w:r w:rsidR="00D24856" w:rsidRPr="00CC5646">
        <w:t>3 lit.</w:t>
      </w:r>
      <w:r w:rsidR="005937E4">
        <w:t> </w:t>
      </w:r>
      <w:r w:rsidRPr="00CC5646">
        <w:t>a</w:t>
      </w:r>
      <w:r w:rsidR="00FB1FE7">
        <w:t>–</w:t>
      </w:r>
      <w:r w:rsidRPr="00CC5646">
        <w:t>d,</w:t>
      </w:r>
      <w:r w:rsidR="00D24856" w:rsidRPr="00CC5646">
        <w:t xml:space="preserve"> w</w:t>
      </w:r>
      <w:r w:rsidR="00746570">
        <w:t xml:space="preserve"> </w:t>
      </w:r>
      <w:r w:rsidRPr="00CC5646">
        <w:t xml:space="preserve">okresie </w:t>
      </w:r>
      <w:r w:rsidR="00D24856" w:rsidRPr="00CC5646">
        <w:t>3</w:t>
      </w:r>
      <w:r w:rsidR="00746570">
        <w:t xml:space="preserve"> </w:t>
      </w:r>
      <w:r w:rsidRPr="00CC5646">
        <w:t>miesięcy poprzedzających okres objęty wsparciem.</w:t>
      </w:r>
      <w:r w:rsidR="00D24856" w:rsidRPr="00CC5646">
        <w:t>”</w:t>
      </w:r>
      <w:r w:rsidRPr="00CC5646">
        <w:t>;</w:t>
      </w:r>
    </w:p>
    <w:p w14:paraId="0005040D" w14:textId="5B162D7D" w:rsidR="00550A51" w:rsidRPr="00CC5646" w:rsidRDefault="00550A51" w:rsidP="00CC5646">
      <w:pPr>
        <w:pStyle w:val="PKTpunkt"/>
        <w:keepNext/>
      </w:pPr>
      <w:r w:rsidRPr="00CC5646">
        <w:t>11)</w:t>
      </w:r>
      <w:r w:rsidRPr="00CC5646">
        <w:tab/>
        <w:t>po</w:t>
      </w:r>
      <w:r w:rsidR="00D24856" w:rsidRPr="00CC5646">
        <w:t xml:space="preserve"> art.</w:t>
      </w:r>
      <w:r w:rsidR="00746570">
        <w:t xml:space="preserve"> </w:t>
      </w:r>
      <w:r w:rsidRPr="00CC5646">
        <w:t>15zze</w:t>
      </w:r>
      <w:r w:rsidRPr="00CC5646">
        <w:rPr>
          <w:rStyle w:val="IGindeksgrny"/>
        </w:rPr>
        <w:t>5</w:t>
      </w:r>
      <w:r w:rsidR="00746570">
        <w:t xml:space="preserve"> </w:t>
      </w:r>
      <w:r w:rsidRPr="00CC5646">
        <w:t>dodaje się</w:t>
      </w:r>
      <w:r w:rsidR="00D24856" w:rsidRPr="00CC5646">
        <w:t xml:space="preserve"> art.</w:t>
      </w:r>
      <w:r w:rsidR="00746570">
        <w:t xml:space="preserve"> </w:t>
      </w:r>
      <w:r w:rsidRPr="00CC5646">
        <w:t>15zze</w:t>
      </w:r>
      <w:r w:rsidRPr="00CC5646">
        <w:rPr>
          <w:rStyle w:val="IGindeksgrny"/>
        </w:rPr>
        <w:t>6</w:t>
      </w:r>
      <w:r w:rsidRPr="00CC5646">
        <w:t xml:space="preserve"> w</w:t>
      </w:r>
      <w:r w:rsidR="00746570">
        <w:t xml:space="preserve"> </w:t>
      </w:r>
      <w:r w:rsidRPr="00CC5646">
        <w:t>brzmieniu:</w:t>
      </w:r>
    </w:p>
    <w:p w14:paraId="5B7929DB" w14:textId="6A70F8B6" w:rsidR="00550A51" w:rsidRPr="00CC5646" w:rsidRDefault="00D24856" w:rsidP="00550A51">
      <w:pPr>
        <w:pStyle w:val="ZARTzmartartykuempunktem"/>
      </w:pPr>
      <w:r w:rsidRPr="00CC5646">
        <w:t>„</w:t>
      </w:r>
      <w:r w:rsidR="00550A51" w:rsidRPr="00CC5646">
        <w:t>Art.</w:t>
      </w:r>
      <w:r w:rsidR="00746570">
        <w:t xml:space="preserve"> </w:t>
      </w:r>
      <w:r w:rsidR="00550A51" w:rsidRPr="00CC5646">
        <w:t>15zze</w:t>
      </w:r>
      <w:r w:rsidR="00550A51" w:rsidRPr="00CC5646">
        <w:rPr>
          <w:rStyle w:val="IGindeksgrny"/>
        </w:rPr>
        <w:t>6</w:t>
      </w:r>
      <w:r w:rsidR="00550A51" w:rsidRPr="00CC5646">
        <w:t>.</w:t>
      </w:r>
      <w:r w:rsidR="00746570">
        <w:t xml:space="preserve"> </w:t>
      </w:r>
      <w:r w:rsidR="00550A51" w:rsidRPr="00CC5646">
        <w:t>Starosta nie ma obowiązku uiszczania kosztów sądowych w</w:t>
      </w:r>
      <w:r w:rsidR="00746570">
        <w:t xml:space="preserve"> </w:t>
      </w:r>
      <w:r w:rsidR="00550A51" w:rsidRPr="00CC5646">
        <w:t>sprawach dotyczących udzielania, przyznania, umorzenia lub zwrotu wsparcia, o</w:t>
      </w:r>
      <w:r w:rsidR="00746570">
        <w:t xml:space="preserve"> </w:t>
      </w:r>
      <w:r w:rsidR="00550A51" w:rsidRPr="00CC5646">
        <w:t>którym mowa</w:t>
      </w:r>
      <w:r w:rsidRPr="00CC5646">
        <w:t xml:space="preserve"> w</w:t>
      </w:r>
      <w:r w:rsidR="005937E4">
        <w:t> </w:t>
      </w:r>
      <w:r w:rsidRPr="00CC5646">
        <w:t>art.</w:t>
      </w:r>
      <w:r w:rsidR="00746570">
        <w:t xml:space="preserve"> </w:t>
      </w:r>
      <w:r w:rsidR="00550A51" w:rsidRPr="00CC5646">
        <w:t>15zzb</w:t>
      </w:r>
      <w:r w:rsidR="00FB1FE7">
        <w:t>–</w:t>
      </w:r>
      <w:r w:rsidR="00550A51" w:rsidRPr="00CC5646">
        <w:t>15zze,</w:t>
      </w:r>
      <w:r w:rsidRPr="00CC5646">
        <w:t xml:space="preserve"> art.</w:t>
      </w:r>
      <w:r w:rsidR="00746570">
        <w:t xml:space="preserve"> </w:t>
      </w:r>
      <w:r w:rsidR="00550A51" w:rsidRPr="00CC5646">
        <w:t>15zze</w:t>
      </w:r>
      <w:r w:rsidR="00550A51" w:rsidRPr="00CC5646">
        <w:rPr>
          <w:rStyle w:val="IGindeksgrny"/>
        </w:rPr>
        <w:t>2</w:t>
      </w:r>
      <w:r w:rsidR="00550A51" w:rsidRPr="00CC5646">
        <w:t>,</w:t>
      </w:r>
      <w:r w:rsidRPr="00CC5646">
        <w:t xml:space="preserve"> art.</w:t>
      </w:r>
      <w:r w:rsidR="00746570">
        <w:t xml:space="preserve"> </w:t>
      </w:r>
      <w:r w:rsidR="00550A51" w:rsidRPr="00CC5646">
        <w:t>15zze</w:t>
      </w:r>
      <w:r w:rsidR="00550A51" w:rsidRPr="00CC5646">
        <w:rPr>
          <w:rStyle w:val="IGindeksgrny"/>
        </w:rPr>
        <w:t>4</w:t>
      </w:r>
      <w:r w:rsidRPr="00CC5646">
        <w:t xml:space="preserve"> i</w:t>
      </w:r>
      <w:r w:rsidR="00746570">
        <w:t xml:space="preserve"> </w:t>
      </w:r>
      <w:r w:rsidRPr="00CC5646">
        <w:t>art.</w:t>
      </w:r>
      <w:r w:rsidR="00746570">
        <w:t xml:space="preserve"> </w:t>
      </w:r>
      <w:r w:rsidR="00550A51" w:rsidRPr="00CC5646">
        <w:t>15zze</w:t>
      </w:r>
      <w:r w:rsidR="00550A51" w:rsidRPr="00CC5646">
        <w:rPr>
          <w:rStyle w:val="IGindeksgrny"/>
        </w:rPr>
        <w:t>4a</w:t>
      </w:r>
      <w:r w:rsidR="00550A51" w:rsidRPr="00CC5646">
        <w:t>.</w:t>
      </w:r>
      <w:r w:rsidRPr="00CC5646">
        <w:t>”</w:t>
      </w:r>
      <w:r w:rsidR="00550A51" w:rsidRPr="00CC5646">
        <w:t>;</w:t>
      </w:r>
    </w:p>
    <w:p w14:paraId="5247AD2C" w14:textId="2B9259FC" w:rsidR="00550A51" w:rsidRPr="00CC5646" w:rsidRDefault="00550A51" w:rsidP="00CC5646">
      <w:pPr>
        <w:pStyle w:val="PKTpunkt"/>
        <w:keepNext/>
      </w:pPr>
      <w:r w:rsidRPr="00CC5646">
        <w:t>12)</w:t>
      </w:r>
      <w:r w:rsidRPr="00CC5646">
        <w:tab/>
        <w:t>w</w:t>
      </w:r>
      <w:r w:rsidR="00D24856" w:rsidRPr="00CC5646">
        <w:t xml:space="preserve"> art.</w:t>
      </w:r>
      <w:r w:rsidR="00746570">
        <w:t xml:space="preserve"> </w:t>
      </w:r>
      <w:r w:rsidRPr="00CC5646">
        <w:t>15zzf</w:t>
      </w:r>
      <w:r w:rsidRPr="00CC5646">
        <w:rPr>
          <w:rStyle w:val="IGindeksgrny"/>
        </w:rPr>
        <w:t>2</w:t>
      </w:r>
      <w:r w:rsidRPr="00CC5646">
        <w:t>:</w:t>
      </w:r>
    </w:p>
    <w:p w14:paraId="22CB46EE" w14:textId="73C9CE64" w:rsidR="00550A51" w:rsidRPr="00CC5646" w:rsidRDefault="00550A51" w:rsidP="00550A51">
      <w:pPr>
        <w:pStyle w:val="LITlitera"/>
      </w:pPr>
      <w:r w:rsidRPr="00CC5646">
        <w:t>a)</w:t>
      </w:r>
      <w:r w:rsidRPr="00CC5646">
        <w:tab/>
        <w:t>w</w:t>
      </w:r>
      <w:r w:rsidR="00D24856" w:rsidRPr="00CC5646">
        <w:t xml:space="preserve"> ust.</w:t>
      </w:r>
      <w:r w:rsidR="00746570">
        <w:t xml:space="preserve"> </w:t>
      </w:r>
      <w:r w:rsidRPr="00CC5646">
        <w:t>2 w</w:t>
      </w:r>
      <w:r w:rsidR="00746570">
        <w:t xml:space="preserve"> </w:t>
      </w:r>
      <w:r w:rsidRPr="00CC5646">
        <w:t xml:space="preserve">części wspólnej wyrazy: </w:t>
      </w:r>
      <w:r w:rsidR="00D24856" w:rsidRPr="00CC5646">
        <w:t>„</w:t>
      </w:r>
      <w:r w:rsidRPr="00CC5646">
        <w:t>na okres nie dłuższy niż 6</w:t>
      </w:r>
      <w:r w:rsidR="00746570">
        <w:t xml:space="preserve"> </w:t>
      </w:r>
      <w:r w:rsidRPr="00CC5646">
        <w:t>miesięcy</w:t>
      </w:r>
      <w:r w:rsidR="00D24856" w:rsidRPr="00CC5646">
        <w:t>”</w:t>
      </w:r>
      <w:r w:rsidRPr="00CC5646">
        <w:t xml:space="preserve"> zastępuje się wyrazami: </w:t>
      </w:r>
      <w:r w:rsidR="00D24856" w:rsidRPr="00CC5646">
        <w:t>„</w:t>
      </w:r>
      <w:r w:rsidRPr="00CC5646">
        <w:t>przez okres nie dłuższy niż do upływu 3</w:t>
      </w:r>
      <w:r w:rsidR="00746570">
        <w:t xml:space="preserve"> </w:t>
      </w:r>
      <w:r w:rsidRPr="00CC5646">
        <w:t>miesięcy od dnia odwołania stanu zagrożenia epidemicznego i</w:t>
      </w:r>
      <w:r w:rsidR="00746570">
        <w:t xml:space="preserve"> </w:t>
      </w:r>
      <w:r w:rsidRPr="00CC5646">
        <w:t>stanu epidemii, ogłoszonego z</w:t>
      </w:r>
      <w:r w:rsidR="00746570">
        <w:t xml:space="preserve"> </w:t>
      </w:r>
      <w:r w:rsidRPr="00CC5646">
        <w:t>powodu COVID</w:t>
      </w:r>
      <w:r w:rsidR="005937E4">
        <w:noBreakHyphen/>
      </w:r>
      <w:r w:rsidRPr="00CC5646">
        <w:t>19</w:t>
      </w:r>
      <w:r w:rsidR="00D24856" w:rsidRPr="00CC5646">
        <w:t>”</w:t>
      </w:r>
      <w:r w:rsidRPr="00CC5646">
        <w:t>,</w:t>
      </w:r>
    </w:p>
    <w:p w14:paraId="6B6CD90C" w14:textId="56BBC531" w:rsidR="00550A51" w:rsidRPr="00CC5646" w:rsidRDefault="00550A51" w:rsidP="00550A51">
      <w:pPr>
        <w:pStyle w:val="LITlitera"/>
      </w:pPr>
      <w:r w:rsidRPr="00CC5646">
        <w:t>b)</w:t>
      </w:r>
      <w:r w:rsidRPr="00CC5646">
        <w:tab/>
        <w:t>w</w:t>
      </w:r>
      <w:r w:rsidR="00D24856" w:rsidRPr="00CC5646">
        <w:t xml:space="preserve"> ust.</w:t>
      </w:r>
      <w:r w:rsidR="00746570">
        <w:t xml:space="preserve"> </w:t>
      </w:r>
      <w:r w:rsidRPr="00CC5646">
        <w:t>5</w:t>
      </w:r>
      <w:r w:rsidR="00746570">
        <w:t xml:space="preserve"> </w:t>
      </w:r>
      <w:r w:rsidRPr="00CC5646">
        <w:t xml:space="preserve">po wyrazie </w:t>
      </w:r>
      <w:r w:rsidR="00D24856" w:rsidRPr="00CC5646">
        <w:t>„</w:t>
      </w:r>
      <w:r w:rsidRPr="00CC5646">
        <w:t>pożyczki</w:t>
      </w:r>
      <w:r w:rsidR="00D24856" w:rsidRPr="00CC5646">
        <w:t>”</w:t>
      </w:r>
      <w:r w:rsidRPr="00CC5646">
        <w:t xml:space="preserve"> dodaje się wyrazy </w:t>
      </w:r>
      <w:r w:rsidR="00CF1039" w:rsidRPr="00CC5646">
        <w:t>„</w:t>
      </w:r>
      <w:r w:rsidRPr="00CC5646">
        <w:t>, o</w:t>
      </w:r>
      <w:r w:rsidR="00746570">
        <w:t xml:space="preserve"> </w:t>
      </w:r>
      <w:r w:rsidRPr="00CC5646">
        <w:t>których mowa</w:t>
      </w:r>
      <w:r w:rsidR="00D24856" w:rsidRPr="00CC5646">
        <w:t xml:space="preserve"> w</w:t>
      </w:r>
      <w:r w:rsidR="00746570">
        <w:t xml:space="preserve"> </w:t>
      </w:r>
      <w:r w:rsidR="00D24856" w:rsidRPr="00CC5646">
        <w:t>ust.</w:t>
      </w:r>
      <w:r w:rsidR="00746570">
        <w:t xml:space="preserve"> </w:t>
      </w:r>
      <w:r w:rsidRPr="00CC5646">
        <w:t xml:space="preserve">1, </w:t>
      </w:r>
      <w:r w:rsidR="00D24856" w:rsidRPr="00CC5646">
        <w:t>2 lub</w:t>
      </w:r>
      <w:r w:rsidR="005937E4">
        <w:t> </w:t>
      </w:r>
      <w:r w:rsidRPr="00CC5646">
        <w:t>4,</w:t>
      </w:r>
      <w:r w:rsidR="00D24856" w:rsidRPr="00CC5646">
        <w:t>”</w:t>
      </w:r>
      <w:r w:rsidRPr="00CC5646">
        <w:t>,</w:t>
      </w:r>
    </w:p>
    <w:p w14:paraId="49CF913A" w14:textId="6A6E144C" w:rsidR="00550A51" w:rsidRPr="00CC5646" w:rsidRDefault="00550A51" w:rsidP="00CC5646">
      <w:pPr>
        <w:pStyle w:val="LITlitera"/>
        <w:keepNext/>
      </w:pPr>
      <w:r w:rsidRPr="00CC5646">
        <w:t>c)</w:t>
      </w:r>
      <w:r w:rsidRPr="00CC5646">
        <w:tab/>
        <w:t>po</w:t>
      </w:r>
      <w:r w:rsidR="00D24856" w:rsidRPr="00CC5646">
        <w:t xml:space="preserve"> ust.</w:t>
      </w:r>
      <w:r w:rsidR="00746570">
        <w:t xml:space="preserve"> </w:t>
      </w:r>
      <w:r w:rsidRPr="00CC5646">
        <w:t>5</w:t>
      </w:r>
      <w:r w:rsidR="00746570">
        <w:t xml:space="preserve"> </w:t>
      </w:r>
      <w:r w:rsidRPr="00CC5646">
        <w:t>dodaje się</w:t>
      </w:r>
      <w:r w:rsidR="00D24856" w:rsidRPr="00CC5646">
        <w:t xml:space="preserve"> ust.</w:t>
      </w:r>
      <w:r w:rsidR="00746570">
        <w:t xml:space="preserve"> </w:t>
      </w:r>
      <w:r w:rsidRPr="00CC5646">
        <w:t>5a i</w:t>
      </w:r>
      <w:r w:rsidR="00746570">
        <w:t xml:space="preserve"> </w:t>
      </w:r>
      <w:r w:rsidRPr="00CC5646">
        <w:t>5b w</w:t>
      </w:r>
      <w:r w:rsidR="00746570">
        <w:t xml:space="preserve"> </w:t>
      </w:r>
      <w:r w:rsidRPr="00CC5646">
        <w:t>brzmieniu:</w:t>
      </w:r>
    </w:p>
    <w:p w14:paraId="3B033F41" w14:textId="7C88D345" w:rsidR="00550A51" w:rsidRPr="00CC5646" w:rsidRDefault="00D24856" w:rsidP="00CC5646">
      <w:pPr>
        <w:pStyle w:val="ZLITUSTzmustliter"/>
        <w:keepNext/>
      </w:pPr>
      <w:r w:rsidRPr="00CC5646">
        <w:t>„</w:t>
      </w:r>
      <w:r w:rsidR="00550A51" w:rsidRPr="00CC5646">
        <w:t>5a.</w:t>
      </w:r>
      <w:r w:rsidR="00746570">
        <w:t xml:space="preserve"> </w:t>
      </w:r>
      <w:r w:rsidR="00550A51" w:rsidRPr="00CC5646">
        <w:t>Podmiot, który skorzystał ze zmiany warunków umowy pożyczki, o</w:t>
      </w:r>
      <w:r w:rsidR="005937E4">
        <w:t> </w:t>
      </w:r>
      <w:r w:rsidR="00550A51" w:rsidRPr="00CC5646">
        <w:t>których mowa</w:t>
      </w:r>
      <w:r w:rsidRPr="00CC5646">
        <w:t xml:space="preserve"> w</w:t>
      </w:r>
      <w:r w:rsidR="00746570">
        <w:t xml:space="preserve"> </w:t>
      </w:r>
      <w:r w:rsidRPr="00CC5646">
        <w:t>ust.</w:t>
      </w:r>
      <w:r w:rsidR="00746570">
        <w:t xml:space="preserve"> </w:t>
      </w:r>
      <w:r w:rsidR="00550A51" w:rsidRPr="00CC5646">
        <w:t>1, może złożyć wniosek do pośrednika finansowego o:</w:t>
      </w:r>
    </w:p>
    <w:p w14:paraId="069E6AA5" w14:textId="4B8EC096" w:rsidR="00550A51" w:rsidRPr="00CC5646" w:rsidRDefault="00550A51" w:rsidP="00550A51">
      <w:pPr>
        <w:pStyle w:val="ZLITPKTzmpktliter"/>
      </w:pPr>
      <w:r w:rsidRPr="00CC5646">
        <w:t>1)</w:t>
      </w:r>
      <w:r w:rsidRPr="00CC5646">
        <w:tab/>
        <w:t>zawieszenie spłat rat kapitałowo</w:t>
      </w:r>
      <w:r w:rsidR="008814E7">
        <w:t>-</w:t>
      </w:r>
      <w:r w:rsidRPr="00CC5646">
        <w:t>odsetkowych na okres nie dłuższy niż 6</w:t>
      </w:r>
      <w:r w:rsidR="005937E4">
        <w:t> </w:t>
      </w:r>
      <w:r w:rsidRPr="00CC5646">
        <w:t>miesięcy;</w:t>
      </w:r>
    </w:p>
    <w:p w14:paraId="066E011B" w14:textId="38534708" w:rsidR="00550A51" w:rsidRPr="00CC5646" w:rsidRDefault="00550A51" w:rsidP="00550A51">
      <w:pPr>
        <w:pStyle w:val="ZLITPKTzmpktliter"/>
      </w:pPr>
      <w:r w:rsidRPr="00CC5646">
        <w:t>2)</w:t>
      </w:r>
      <w:r w:rsidRPr="00CC5646">
        <w:tab/>
        <w:t>wydłużenie okresu spłaty o</w:t>
      </w:r>
      <w:r w:rsidR="00746570">
        <w:t xml:space="preserve"> </w:t>
      </w:r>
      <w:r w:rsidRPr="00CC5646">
        <w:t>dodatkowy, nie dłuższy niż 6</w:t>
      </w:r>
      <w:r w:rsidR="00746570">
        <w:t xml:space="preserve"> </w:t>
      </w:r>
      <w:r w:rsidRPr="00CC5646">
        <w:t>miesięcy okres lub</w:t>
      </w:r>
    </w:p>
    <w:p w14:paraId="452D0F06" w14:textId="73238731" w:rsidR="00550A51" w:rsidRPr="00CC5646" w:rsidRDefault="00550A51" w:rsidP="00550A51">
      <w:pPr>
        <w:pStyle w:val="ZLITPKTzmpktliter"/>
      </w:pPr>
      <w:r w:rsidRPr="00CC5646">
        <w:t>3)</w:t>
      </w:r>
      <w:r w:rsidRPr="00CC5646">
        <w:tab/>
        <w:t>obniżenie oprocentowania spłaty pożyczki do 0% w</w:t>
      </w:r>
      <w:r w:rsidR="00746570">
        <w:t xml:space="preserve"> </w:t>
      </w:r>
      <w:r w:rsidRPr="00CC5646">
        <w:t>skali roku, na okres nie dłuższy niż 6</w:t>
      </w:r>
      <w:r w:rsidR="00746570">
        <w:t xml:space="preserve"> </w:t>
      </w:r>
      <w:r w:rsidRPr="00CC5646">
        <w:t>miesięcy.</w:t>
      </w:r>
    </w:p>
    <w:p w14:paraId="6CA62514" w14:textId="148FEBE9" w:rsidR="00550A51" w:rsidRPr="00CC5646" w:rsidRDefault="00550A51" w:rsidP="00550A51">
      <w:pPr>
        <w:pStyle w:val="ZLITUSTzmustliter"/>
      </w:pPr>
      <w:r w:rsidRPr="00CC5646">
        <w:t>5b.</w:t>
      </w:r>
      <w:r w:rsidR="00746570">
        <w:t xml:space="preserve"> </w:t>
      </w:r>
      <w:r w:rsidRPr="00CC5646">
        <w:t>Pośrednik finansowy dokonuje zmiany warunków umowy pożyczki, o</w:t>
      </w:r>
      <w:r w:rsidR="0099792D">
        <w:t> </w:t>
      </w:r>
      <w:r w:rsidRPr="00CC5646">
        <w:t>których mowa</w:t>
      </w:r>
      <w:r w:rsidR="00D24856" w:rsidRPr="00CC5646">
        <w:t xml:space="preserve"> w</w:t>
      </w:r>
      <w:r w:rsidR="00746570">
        <w:t xml:space="preserve"> </w:t>
      </w:r>
      <w:r w:rsidR="00D24856" w:rsidRPr="00CC5646">
        <w:t>ust.</w:t>
      </w:r>
      <w:r w:rsidR="00746570">
        <w:t xml:space="preserve"> </w:t>
      </w:r>
      <w:r w:rsidRPr="00CC5646">
        <w:t>5a, w</w:t>
      </w:r>
      <w:r w:rsidR="00746570">
        <w:t xml:space="preserve"> </w:t>
      </w:r>
      <w:r w:rsidRPr="00CC5646">
        <w:t>przypadku gdy według jego oceny pożyczkobiorca uzasadnił, że jego sytuacja finansowa nie uległa poprawie lub sytuacja związana z</w:t>
      </w:r>
      <w:r w:rsidR="0099792D">
        <w:t> </w:t>
      </w:r>
      <w:r w:rsidRPr="00CC5646">
        <w:t>COVID</w:t>
      </w:r>
      <w:r w:rsidR="008814E7">
        <w:t>-</w:t>
      </w:r>
      <w:r w:rsidRPr="00CC5646">
        <w:t>19</w:t>
      </w:r>
      <w:r w:rsidR="00746570">
        <w:t xml:space="preserve"> </w:t>
      </w:r>
      <w:r w:rsidRPr="00CC5646">
        <w:t>ponownie spowodowała dla pożyczkobiorcy negatywne konsekwencje ekonomiczne lub powoduje ryzyko wystąpienia takich konsekwencji w</w:t>
      </w:r>
      <w:r w:rsidR="0099792D">
        <w:t> </w:t>
      </w:r>
      <w:r w:rsidRPr="00CC5646">
        <w:t>przyszłości.</w:t>
      </w:r>
      <w:r w:rsidR="00D24856" w:rsidRPr="00CC5646">
        <w:t>”</w:t>
      </w:r>
      <w:r w:rsidRPr="00CC5646">
        <w:t>;</w:t>
      </w:r>
    </w:p>
    <w:p w14:paraId="3CE9708B" w14:textId="6DD3AC54" w:rsidR="00550A51" w:rsidRPr="00CC5646" w:rsidRDefault="00550A51" w:rsidP="00CC5646">
      <w:pPr>
        <w:pStyle w:val="PKTpunkt"/>
        <w:keepNext/>
      </w:pPr>
      <w:r w:rsidRPr="00CC5646">
        <w:t>13)</w:t>
      </w:r>
      <w:r w:rsidRPr="00CC5646">
        <w:tab/>
        <w:t>po</w:t>
      </w:r>
      <w:r w:rsidR="00D24856" w:rsidRPr="00CC5646">
        <w:t xml:space="preserve"> art.</w:t>
      </w:r>
      <w:r w:rsidR="00746570">
        <w:t xml:space="preserve"> </w:t>
      </w:r>
      <w:r w:rsidRPr="00CC5646">
        <w:t>15zzf</w:t>
      </w:r>
      <w:r w:rsidRPr="00CC5646">
        <w:rPr>
          <w:rStyle w:val="IGindeksgrny"/>
        </w:rPr>
        <w:t>2</w:t>
      </w:r>
      <w:r w:rsidR="00746570">
        <w:t xml:space="preserve"> </w:t>
      </w:r>
      <w:r w:rsidRPr="00CC5646">
        <w:t>dodaje się</w:t>
      </w:r>
      <w:r w:rsidR="00D24856" w:rsidRPr="00CC5646">
        <w:t xml:space="preserve"> art.</w:t>
      </w:r>
      <w:r w:rsidR="00746570">
        <w:t xml:space="preserve"> </w:t>
      </w:r>
      <w:r w:rsidRPr="00CC5646">
        <w:t>15zzf</w:t>
      </w:r>
      <w:r w:rsidRPr="00CC5646">
        <w:rPr>
          <w:rStyle w:val="IGindeksgrny"/>
        </w:rPr>
        <w:t>3</w:t>
      </w:r>
      <w:r w:rsidRPr="00CC5646">
        <w:t xml:space="preserve"> w</w:t>
      </w:r>
      <w:r w:rsidR="00746570">
        <w:t xml:space="preserve"> </w:t>
      </w:r>
      <w:r w:rsidRPr="00CC5646">
        <w:t>brzmieniu:</w:t>
      </w:r>
    </w:p>
    <w:p w14:paraId="628F5D22" w14:textId="57A11542" w:rsidR="00550A51" w:rsidRPr="00CC5646" w:rsidRDefault="00D24856" w:rsidP="00550A51">
      <w:pPr>
        <w:pStyle w:val="ZARTzmartartykuempunktem"/>
      </w:pPr>
      <w:r w:rsidRPr="00CC5646">
        <w:t>„</w:t>
      </w:r>
      <w:r w:rsidR="00550A51" w:rsidRPr="00CC5646">
        <w:t>Art.</w:t>
      </w:r>
      <w:r w:rsidR="00746570">
        <w:t xml:space="preserve"> </w:t>
      </w:r>
      <w:r w:rsidR="00550A51" w:rsidRPr="00CC5646">
        <w:t>15zzf</w:t>
      </w:r>
      <w:r w:rsidR="00550A51" w:rsidRPr="00CC5646">
        <w:rPr>
          <w:rStyle w:val="IGindeksgrny"/>
        </w:rPr>
        <w:t>3</w:t>
      </w:r>
      <w:r w:rsidR="00746570">
        <w:t xml:space="preserve"> </w:t>
      </w:r>
      <w:r w:rsidR="00550A51" w:rsidRPr="00CC5646">
        <w:t>1. Pożyczka na podjęcie działalności gospodarczej, o</w:t>
      </w:r>
      <w:r w:rsidR="00746570">
        <w:t xml:space="preserve"> </w:t>
      </w:r>
      <w:r w:rsidR="00550A51" w:rsidRPr="00CC5646">
        <w:t>której mowa</w:t>
      </w:r>
      <w:r w:rsidRPr="00CC5646">
        <w:t xml:space="preserve"> w</w:t>
      </w:r>
      <w:r w:rsidR="0099792D">
        <w:t> </w:t>
      </w:r>
      <w:r w:rsidRPr="00CC5646">
        <w:t>art.</w:t>
      </w:r>
      <w:r w:rsidR="0099792D">
        <w:t> </w:t>
      </w:r>
      <w:r w:rsidR="00550A51" w:rsidRPr="00CC5646">
        <w:t>61e</w:t>
      </w:r>
      <w:r w:rsidRPr="00CC5646">
        <w:t xml:space="preserve"> pkt</w:t>
      </w:r>
      <w:r w:rsidR="00746570">
        <w:t xml:space="preserve"> </w:t>
      </w:r>
      <w:r w:rsidR="00550A51" w:rsidRPr="00CC5646">
        <w:t>2</w:t>
      </w:r>
      <w:r w:rsidR="00746570">
        <w:t xml:space="preserve"> </w:t>
      </w:r>
      <w:r w:rsidR="00550A51" w:rsidRPr="00CC5646">
        <w:t>ustawy z</w:t>
      </w:r>
      <w:r w:rsidR="00746570">
        <w:t xml:space="preserve"> </w:t>
      </w:r>
      <w:r w:rsidR="00550A51" w:rsidRPr="00CC5646">
        <w:t>dnia 20</w:t>
      </w:r>
      <w:r w:rsidR="00746570">
        <w:t xml:space="preserve"> </w:t>
      </w:r>
      <w:r w:rsidR="00550A51" w:rsidRPr="00CC5646">
        <w:t>kwietnia 2004</w:t>
      </w:r>
      <w:r w:rsidR="00746570">
        <w:t xml:space="preserve"> </w:t>
      </w:r>
      <w:r w:rsidR="00550A51" w:rsidRPr="00CC5646">
        <w:t>r. o</w:t>
      </w:r>
      <w:r w:rsidR="00746570">
        <w:t xml:space="preserve"> </w:t>
      </w:r>
      <w:r w:rsidR="00550A51" w:rsidRPr="00CC5646">
        <w:t>promocji zatrudnienia i</w:t>
      </w:r>
      <w:r w:rsidR="00746570">
        <w:t xml:space="preserve"> </w:t>
      </w:r>
      <w:r w:rsidR="00550A51" w:rsidRPr="00CC5646">
        <w:t>instytucjach rynku pracy, może zostać udzielona osobom niespełniającym warunku określonego</w:t>
      </w:r>
      <w:r w:rsidRPr="00CC5646">
        <w:t xml:space="preserve"> </w:t>
      </w:r>
      <w:r w:rsidRPr="00CC5646">
        <w:lastRenderedPageBreak/>
        <w:t>w</w:t>
      </w:r>
      <w:r w:rsidR="0099792D">
        <w:t> </w:t>
      </w:r>
      <w:r w:rsidRPr="00CC5646">
        <w:t>art.</w:t>
      </w:r>
      <w:r w:rsidR="0099792D">
        <w:t> </w:t>
      </w:r>
      <w:r w:rsidR="00550A51" w:rsidRPr="00CC5646">
        <w:t>61l</w:t>
      </w:r>
      <w:r w:rsidRPr="00CC5646">
        <w:t xml:space="preserve"> pkt</w:t>
      </w:r>
      <w:r w:rsidR="00746570">
        <w:t xml:space="preserve"> </w:t>
      </w:r>
      <w:r w:rsidR="00550A51" w:rsidRPr="00CC5646">
        <w:t>3</w:t>
      </w:r>
      <w:r w:rsidR="00746570">
        <w:t xml:space="preserve"> </w:t>
      </w:r>
      <w:r w:rsidR="00550A51" w:rsidRPr="00CC5646">
        <w:t>tej ustawy, w</w:t>
      </w:r>
      <w:r w:rsidR="00746570">
        <w:t xml:space="preserve"> </w:t>
      </w:r>
      <w:r w:rsidR="00550A51" w:rsidRPr="00CC5646">
        <w:t>przypadku gdy zakończyły prowadzenie działalności gospodarczej w</w:t>
      </w:r>
      <w:r w:rsidR="00746570">
        <w:t xml:space="preserve"> </w:t>
      </w:r>
      <w:r w:rsidR="00550A51" w:rsidRPr="00CC5646">
        <w:t>okresie obowiązywania stanu zagrożenia epidemicznego albo stanu epidemii, ogłoszonego z</w:t>
      </w:r>
      <w:r w:rsidR="00746570">
        <w:t xml:space="preserve"> </w:t>
      </w:r>
      <w:r w:rsidR="00550A51" w:rsidRPr="00CC5646">
        <w:t>powodu COVID</w:t>
      </w:r>
      <w:r w:rsidR="008814E7">
        <w:t>-</w:t>
      </w:r>
      <w:r w:rsidR="00550A51" w:rsidRPr="00CC5646">
        <w:t>19, w</w:t>
      </w:r>
      <w:r w:rsidR="00746570">
        <w:t xml:space="preserve"> </w:t>
      </w:r>
      <w:r w:rsidR="00550A51" w:rsidRPr="00CC5646">
        <w:t>związku z</w:t>
      </w:r>
      <w:r w:rsidR="00746570">
        <w:t xml:space="preserve"> </w:t>
      </w:r>
      <w:r w:rsidR="00550A51" w:rsidRPr="00CC5646">
        <w:t>wystąpieniem tego stanu, a</w:t>
      </w:r>
      <w:r w:rsidR="00A92634">
        <w:t> </w:t>
      </w:r>
      <w:r w:rsidR="00550A51" w:rsidRPr="00CC5646">
        <w:t>przedmiot zamierzonej działalności gospodarczej według Polskiej Klasyfikacji Działalności (PKD) na poziomie podklasy, jest inny od działalności zakończonej.</w:t>
      </w:r>
    </w:p>
    <w:p w14:paraId="30F4DCFC" w14:textId="46D553A0" w:rsidR="00550A51" w:rsidRPr="00CC5646" w:rsidRDefault="00550A51" w:rsidP="00550A51">
      <w:pPr>
        <w:pStyle w:val="ZUSTzmustartykuempunktem"/>
      </w:pPr>
      <w:r w:rsidRPr="00CC5646">
        <w:t>2.</w:t>
      </w:r>
      <w:r w:rsidR="00746570">
        <w:t xml:space="preserve"> </w:t>
      </w:r>
      <w:r w:rsidRPr="00CC5646">
        <w:t>Warunek innego przedmiotu zamierzonej działalności gospodarczej według Polskiej Klasyfikacji Działalności (PKD) na poziomie podklasy od działalności zakończonej, o</w:t>
      </w:r>
      <w:r w:rsidR="00746570">
        <w:t xml:space="preserve"> </w:t>
      </w:r>
      <w:r w:rsidRPr="00CC5646">
        <w:t>którym mowa</w:t>
      </w:r>
      <w:r w:rsidR="00D24856" w:rsidRPr="00CC5646">
        <w:t xml:space="preserve"> w</w:t>
      </w:r>
      <w:r w:rsidR="00746570">
        <w:t xml:space="preserve"> </w:t>
      </w:r>
      <w:r w:rsidR="00D24856" w:rsidRPr="00CC5646">
        <w:t>ust.</w:t>
      </w:r>
      <w:r w:rsidR="00746570">
        <w:t xml:space="preserve"> </w:t>
      </w:r>
      <w:r w:rsidRPr="00CC5646">
        <w:t>1, nie dotyczy przypadku, gdy wniosek o</w:t>
      </w:r>
      <w:r w:rsidR="00746570">
        <w:t xml:space="preserve"> </w:t>
      </w:r>
      <w:r w:rsidRPr="00CC5646">
        <w:t>pożyczkę zostanie złożony po upływie 30</w:t>
      </w:r>
      <w:r w:rsidR="00746570">
        <w:t xml:space="preserve"> </w:t>
      </w:r>
      <w:r w:rsidRPr="00CC5646">
        <w:t>dni od dnia odwołania stanu zagrożenia epidemicznego i</w:t>
      </w:r>
      <w:r w:rsidR="00A92634">
        <w:t> </w:t>
      </w:r>
      <w:r w:rsidRPr="00CC5646">
        <w:t>stanu epidemii, ogłoszonego z</w:t>
      </w:r>
      <w:r w:rsidR="00746570">
        <w:t xml:space="preserve"> </w:t>
      </w:r>
      <w:r w:rsidRPr="00CC5646">
        <w:t>powodu COVID</w:t>
      </w:r>
      <w:r w:rsidR="008814E7">
        <w:t>-</w:t>
      </w:r>
      <w:r w:rsidRPr="00CC5646">
        <w:t>19.</w:t>
      </w:r>
      <w:r w:rsidR="00D24856" w:rsidRPr="00CC5646">
        <w:t>”</w:t>
      </w:r>
      <w:r w:rsidRPr="00CC5646">
        <w:t>;</w:t>
      </w:r>
    </w:p>
    <w:p w14:paraId="3CCE7E26" w14:textId="34F94789" w:rsidR="00550A51" w:rsidRPr="00CC5646" w:rsidRDefault="00550A51" w:rsidP="00CC5646">
      <w:pPr>
        <w:pStyle w:val="PKTpunkt"/>
        <w:keepNext/>
      </w:pPr>
      <w:r w:rsidRPr="00CC5646">
        <w:t>14)</w:t>
      </w:r>
      <w:r w:rsidRPr="00CC5646">
        <w:tab/>
        <w:t>w</w:t>
      </w:r>
      <w:r w:rsidR="00D24856" w:rsidRPr="00CC5646">
        <w:t xml:space="preserve"> art.</w:t>
      </w:r>
      <w:r w:rsidR="00746570">
        <w:t xml:space="preserve"> </w:t>
      </w:r>
      <w:r w:rsidRPr="00CC5646">
        <w:t>31a:</w:t>
      </w:r>
    </w:p>
    <w:p w14:paraId="58CA4009" w14:textId="5C667929" w:rsidR="00550A51" w:rsidRPr="00CC5646" w:rsidRDefault="00550A51" w:rsidP="00CC5646">
      <w:pPr>
        <w:pStyle w:val="LITlitera"/>
        <w:keepNext/>
      </w:pPr>
      <w:r w:rsidRPr="00CC5646">
        <w:t>a)</w:t>
      </w:r>
      <w:r w:rsidRPr="00CC5646">
        <w:tab/>
        <w:t>po</w:t>
      </w:r>
      <w:r w:rsidR="00D24856" w:rsidRPr="00CC5646">
        <w:t xml:space="preserve"> ust.</w:t>
      </w:r>
      <w:r w:rsidR="00746570">
        <w:t xml:space="preserve"> </w:t>
      </w:r>
      <w:r w:rsidR="00D24856" w:rsidRPr="00CC5646">
        <w:t>4</w:t>
      </w:r>
      <w:r w:rsidR="00746570">
        <w:t xml:space="preserve"> </w:t>
      </w:r>
      <w:r w:rsidRPr="00CC5646">
        <w:t>dodaje się</w:t>
      </w:r>
      <w:r w:rsidR="00D24856" w:rsidRPr="00CC5646">
        <w:t xml:space="preserve"> ust.</w:t>
      </w:r>
      <w:r w:rsidR="00746570">
        <w:t xml:space="preserve"> </w:t>
      </w:r>
      <w:r w:rsidRPr="00CC5646">
        <w:t>4a</w:t>
      </w:r>
      <w:r w:rsidR="00CF1039">
        <w:t>–</w:t>
      </w:r>
      <w:r w:rsidRPr="00CC5646">
        <w:t>4c w</w:t>
      </w:r>
      <w:r w:rsidR="00746570">
        <w:t xml:space="preserve"> </w:t>
      </w:r>
      <w:r w:rsidRPr="00CC5646">
        <w:t>brzmieniu:</w:t>
      </w:r>
    </w:p>
    <w:p w14:paraId="62077701" w14:textId="59B9579F" w:rsidR="00550A51" w:rsidRPr="00CC5646" w:rsidRDefault="00D24856" w:rsidP="00550A51">
      <w:pPr>
        <w:pStyle w:val="ZLITUSTzmustliter"/>
      </w:pPr>
      <w:r w:rsidRPr="00CC5646">
        <w:t>„</w:t>
      </w:r>
      <w:r w:rsidR="00550A51" w:rsidRPr="00CC5646">
        <w:t>4a. Koszty realizacji rozwiązań przewidzianych dla podmiotów, o</w:t>
      </w:r>
      <w:r w:rsidR="00746570">
        <w:t xml:space="preserve"> </w:t>
      </w:r>
      <w:r w:rsidR="00550A51" w:rsidRPr="00CC5646">
        <w:t>których mowa</w:t>
      </w:r>
      <w:r w:rsidRPr="00CC5646">
        <w:t xml:space="preserve"> w</w:t>
      </w:r>
      <w:r w:rsidR="00746570">
        <w:t xml:space="preserve"> </w:t>
      </w:r>
      <w:r w:rsidRPr="00CC5646">
        <w:t>art.</w:t>
      </w:r>
      <w:r w:rsidR="00746570">
        <w:t xml:space="preserve"> </w:t>
      </w:r>
      <w:r w:rsidR="00550A51" w:rsidRPr="00CC5646">
        <w:t>15g</w:t>
      </w:r>
      <w:r w:rsidRPr="00CC5646">
        <w:t xml:space="preserve"> ust.</w:t>
      </w:r>
      <w:r w:rsidR="00746570">
        <w:t xml:space="preserve"> </w:t>
      </w:r>
      <w:r w:rsidRPr="00CC5646">
        <w:t>1</w:t>
      </w:r>
      <w:r w:rsidR="00455039">
        <w:t>–</w:t>
      </w:r>
      <w:r w:rsidR="00550A51" w:rsidRPr="00CC5646">
        <w:t>2,</w:t>
      </w:r>
      <w:r w:rsidRPr="00CC5646">
        <w:t xml:space="preserve"> art.</w:t>
      </w:r>
      <w:r w:rsidR="00746570">
        <w:t xml:space="preserve"> </w:t>
      </w:r>
      <w:r w:rsidR="00550A51" w:rsidRPr="00CC5646">
        <w:t>15g</w:t>
      </w:r>
      <w:r w:rsidR="00550A51" w:rsidRPr="00CC5646">
        <w:rPr>
          <w:rStyle w:val="IGindeksgrny"/>
        </w:rPr>
        <w:t>1</w:t>
      </w:r>
      <w:r w:rsidR="00550A51" w:rsidRPr="00CC5646">
        <w:t>,</w:t>
      </w:r>
      <w:r w:rsidRPr="00CC5646">
        <w:t xml:space="preserve"> art.</w:t>
      </w:r>
      <w:r w:rsidR="00746570">
        <w:t xml:space="preserve"> </w:t>
      </w:r>
      <w:r w:rsidR="00550A51" w:rsidRPr="00CC5646">
        <w:t>15ga</w:t>
      </w:r>
      <w:r w:rsidRPr="00CC5646">
        <w:t xml:space="preserve"> ust.</w:t>
      </w:r>
      <w:r w:rsidR="00746570">
        <w:t xml:space="preserve"> </w:t>
      </w:r>
      <w:r w:rsidRPr="00CC5646">
        <w:t>1 i</w:t>
      </w:r>
      <w:r w:rsidR="00746570">
        <w:t xml:space="preserve"> </w:t>
      </w:r>
      <w:r w:rsidR="00550A51" w:rsidRPr="00CC5646">
        <w:t>5,</w:t>
      </w:r>
      <w:r w:rsidRPr="00CC5646">
        <w:t xml:space="preserve"> art.</w:t>
      </w:r>
      <w:r w:rsidR="00746570">
        <w:t xml:space="preserve"> </w:t>
      </w:r>
      <w:r w:rsidR="00550A51" w:rsidRPr="00CC5646">
        <w:t>15gg</w:t>
      </w:r>
      <w:r w:rsidRPr="00CC5646">
        <w:t xml:space="preserve"> ust.</w:t>
      </w:r>
      <w:r w:rsidR="00746570">
        <w:t xml:space="preserve"> </w:t>
      </w:r>
      <w:r w:rsidRPr="00CC5646">
        <w:t>1 i</w:t>
      </w:r>
      <w:r w:rsidR="00746570">
        <w:t xml:space="preserve"> </w:t>
      </w:r>
      <w:r w:rsidR="00550A51" w:rsidRPr="00CC5646">
        <w:t>2,</w:t>
      </w:r>
      <w:r w:rsidRPr="00CC5646">
        <w:t xml:space="preserve"> art.</w:t>
      </w:r>
      <w:r w:rsidR="00746570">
        <w:t xml:space="preserve"> </w:t>
      </w:r>
      <w:r w:rsidR="00550A51" w:rsidRPr="00CC5646">
        <w:t>15gga</w:t>
      </w:r>
      <w:r w:rsidRPr="00CC5646">
        <w:t xml:space="preserve"> ust.</w:t>
      </w:r>
      <w:r w:rsidR="00746570">
        <w:t xml:space="preserve"> </w:t>
      </w:r>
      <w:r w:rsidR="00550A51" w:rsidRPr="00CC5646">
        <w:t>1,</w:t>
      </w:r>
      <w:r w:rsidRPr="00CC5646">
        <w:t xml:space="preserve"> art.</w:t>
      </w:r>
      <w:r w:rsidR="00746570">
        <w:t xml:space="preserve"> </w:t>
      </w:r>
      <w:r w:rsidR="00550A51" w:rsidRPr="00CC5646">
        <w:t>15gga</w:t>
      </w:r>
      <w:r w:rsidR="00550A51" w:rsidRPr="00CC5646">
        <w:rPr>
          <w:rStyle w:val="IGindeksgrny"/>
        </w:rPr>
        <w:t>1</w:t>
      </w:r>
      <w:r w:rsidRPr="00CC5646">
        <w:t xml:space="preserve"> ust.</w:t>
      </w:r>
      <w:r w:rsidR="00746570">
        <w:t xml:space="preserve"> </w:t>
      </w:r>
      <w:r w:rsidR="00550A51" w:rsidRPr="00CC5646">
        <w:t>1, oraz koszty ich obsługi, w</w:t>
      </w:r>
      <w:r w:rsidR="00746570">
        <w:t xml:space="preserve"> </w:t>
      </w:r>
      <w:r w:rsidR="00550A51" w:rsidRPr="00CC5646">
        <w:t>latach 202</w:t>
      </w:r>
      <w:r w:rsidRPr="00CC5646">
        <w:t>2</w:t>
      </w:r>
      <w:r w:rsidR="00CF1039">
        <w:t>–</w:t>
      </w:r>
      <w:r w:rsidR="00550A51" w:rsidRPr="00CC5646">
        <w:t>2024</w:t>
      </w:r>
      <w:r w:rsidR="00746570">
        <w:t xml:space="preserve"> </w:t>
      </w:r>
      <w:r w:rsidR="00550A51" w:rsidRPr="00CC5646">
        <w:t>są finansowane ze środków Funduszu Gwarantowanych Świadczeń Pracowniczych.</w:t>
      </w:r>
    </w:p>
    <w:p w14:paraId="536D441E" w14:textId="75AE9B45" w:rsidR="00550A51" w:rsidRPr="00CC5646" w:rsidRDefault="00550A51" w:rsidP="00550A51">
      <w:pPr>
        <w:pStyle w:val="ZLITUSTzmustliter"/>
      </w:pPr>
      <w:r w:rsidRPr="00CC5646">
        <w:t>4b. Kwota środków Funduszu Gwarantowanych Świadczeń Pracowniczych przeznaczona na finansowanie kosztów obsługi, o</w:t>
      </w:r>
      <w:r w:rsidR="00746570">
        <w:t xml:space="preserve"> </w:t>
      </w:r>
      <w:r w:rsidRPr="00CC5646">
        <w:t>których mowa</w:t>
      </w:r>
      <w:r w:rsidR="00D24856" w:rsidRPr="00CC5646">
        <w:t xml:space="preserve"> w</w:t>
      </w:r>
      <w:r w:rsidR="00746570">
        <w:t xml:space="preserve"> </w:t>
      </w:r>
      <w:r w:rsidR="00D24856" w:rsidRPr="00CC5646">
        <w:t>ust.</w:t>
      </w:r>
      <w:r w:rsidR="00746570">
        <w:t xml:space="preserve"> </w:t>
      </w:r>
      <w:r w:rsidR="00D24856" w:rsidRPr="00CC5646">
        <w:t>4 i</w:t>
      </w:r>
      <w:r w:rsidR="00746570">
        <w:t xml:space="preserve"> </w:t>
      </w:r>
      <w:r w:rsidRPr="00CC5646">
        <w:t>4a, nie przekracza łącznie wysokości określonej</w:t>
      </w:r>
      <w:r w:rsidR="00D24856" w:rsidRPr="00CC5646">
        <w:t xml:space="preserve"> w</w:t>
      </w:r>
      <w:r w:rsidR="00746570">
        <w:t xml:space="preserve"> </w:t>
      </w:r>
      <w:r w:rsidR="00D24856" w:rsidRPr="00CC5646">
        <w:t>ust.</w:t>
      </w:r>
      <w:r w:rsidR="00746570">
        <w:t xml:space="preserve"> </w:t>
      </w:r>
      <w:r w:rsidRPr="00CC5646">
        <w:t>4.</w:t>
      </w:r>
    </w:p>
    <w:p w14:paraId="21DB1C2D" w14:textId="36635604" w:rsidR="00550A51" w:rsidRPr="00CC5646" w:rsidRDefault="00550A51" w:rsidP="00550A51">
      <w:pPr>
        <w:pStyle w:val="ZLITUSTzmustliter"/>
      </w:pPr>
      <w:r w:rsidRPr="00CC5646">
        <w:t>4c.</w:t>
      </w:r>
      <w:r w:rsidR="00746570">
        <w:t xml:space="preserve"> </w:t>
      </w:r>
      <w:r w:rsidRPr="00CC5646">
        <w:t>Koszty rozbudowy systemów teleinformatycznych ministra właściwego do spraw pracy, wykorzystywanych do przyznawania i</w:t>
      </w:r>
      <w:r w:rsidR="00746570">
        <w:t xml:space="preserve"> </w:t>
      </w:r>
      <w:r w:rsidRPr="00CC5646">
        <w:t>rozliczenia świadczeń na rzecz ochrony miejsc pracy, o</w:t>
      </w:r>
      <w:r w:rsidR="00746570">
        <w:t xml:space="preserve"> </w:t>
      </w:r>
      <w:r w:rsidRPr="00CC5646">
        <w:t>których mowa</w:t>
      </w:r>
      <w:r w:rsidR="00D24856" w:rsidRPr="00CC5646">
        <w:t xml:space="preserve"> w</w:t>
      </w:r>
      <w:r w:rsidR="00746570">
        <w:t xml:space="preserve"> </w:t>
      </w:r>
      <w:r w:rsidR="00D24856" w:rsidRPr="00CC5646">
        <w:t>art.</w:t>
      </w:r>
      <w:r w:rsidR="00746570">
        <w:t xml:space="preserve"> </w:t>
      </w:r>
      <w:r w:rsidRPr="00CC5646">
        <w:t>15g</w:t>
      </w:r>
      <w:r w:rsidR="00D24856" w:rsidRPr="00CC5646">
        <w:t xml:space="preserve"> ust.</w:t>
      </w:r>
      <w:r w:rsidR="00746570">
        <w:t xml:space="preserve"> </w:t>
      </w:r>
      <w:r w:rsidR="00D24856" w:rsidRPr="00CC5646">
        <w:t>1 i</w:t>
      </w:r>
      <w:r w:rsidR="00746570">
        <w:t xml:space="preserve"> </w:t>
      </w:r>
      <w:r w:rsidRPr="00CC5646">
        <w:t>1a,</w:t>
      </w:r>
      <w:r w:rsidR="00D24856" w:rsidRPr="00CC5646">
        <w:t xml:space="preserve"> art.</w:t>
      </w:r>
      <w:r w:rsidR="00746570">
        <w:t xml:space="preserve"> </w:t>
      </w:r>
      <w:r w:rsidRPr="00CC5646">
        <w:t>15g</w:t>
      </w:r>
      <w:r w:rsidRPr="00CC5646">
        <w:rPr>
          <w:rStyle w:val="IGindeksgrny"/>
        </w:rPr>
        <w:t>1</w:t>
      </w:r>
      <w:r w:rsidRPr="00CC5646">
        <w:t>,</w:t>
      </w:r>
      <w:r w:rsidR="00D24856" w:rsidRPr="00CC5646">
        <w:t xml:space="preserve"> art.</w:t>
      </w:r>
      <w:r w:rsidR="00746570">
        <w:t xml:space="preserve"> </w:t>
      </w:r>
      <w:r w:rsidRPr="00CC5646">
        <w:t>15ga</w:t>
      </w:r>
      <w:r w:rsidR="00D24856" w:rsidRPr="00CC5646">
        <w:t xml:space="preserve"> ust.</w:t>
      </w:r>
      <w:r w:rsidR="00A92634">
        <w:t> </w:t>
      </w:r>
      <w:r w:rsidR="00D24856" w:rsidRPr="00CC5646">
        <w:t>1</w:t>
      </w:r>
      <w:r w:rsidR="00A92634">
        <w:t>,</w:t>
      </w:r>
      <w:r w:rsidR="00D24856" w:rsidRPr="00CC5646">
        <w:t xml:space="preserve"> art.</w:t>
      </w:r>
      <w:r w:rsidR="00746570">
        <w:t xml:space="preserve"> </w:t>
      </w:r>
      <w:r w:rsidRPr="00CC5646">
        <w:t>15gg</w:t>
      </w:r>
      <w:r w:rsidR="00D24856" w:rsidRPr="00CC5646">
        <w:t xml:space="preserve"> ust.</w:t>
      </w:r>
      <w:r w:rsidR="00746570">
        <w:t xml:space="preserve"> </w:t>
      </w:r>
      <w:r w:rsidRPr="00CC5646">
        <w:t>1,</w:t>
      </w:r>
      <w:r w:rsidR="00D24856" w:rsidRPr="00CC5646">
        <w:t xml:space="preserve"> art.</w:t>
      </w:r>
      <w:r w:rsidR="00746570">
        <w:t xml:space="preserve"> </w:t>
      </w:r>
      <w:r w:rsidRPr="00CC5646">
        <w:t>15gga</w:t>
      </w:r>
      <w:r w:rsidR="00D24856" w:rsidRPr="00CC5646">
        <w:t xml:space="preserve"> ust.</w:t>
      </w:r>
      <w:r w:rsidR="00746570">
        <w:t xml:space="preserve"> </w:t>
      </w:r>
      <w:r w:rsidR="00D24856" w:rsidRPr="00CC5646">
        <w:t>1 oraz art.</w:t>
      </w:r>
      <w:r w:rsidR="00746570">
        <w:t xml:space="preserve"> </w:t>
      </w:r>
      <w:r w:rsidRPr="00CC5646">
        <w:t>15gga</w:t>
      </w:r>
      <w:r w:rsidRPr="00CC5646">
        <w:rPr>
          <w:rStyle w:val="IGindeksgrny"/>
        </w:rPr>
        <w:t>1</w:t>
      </w:r>
      <w:r w:rsidR="00D24856" w:rsidRPr="00CC5646">
        <w:t xml:space="preserve"> ust.</w:t>
      </w:r>
      <w:r w:rsidR="00746570">
        <w:t xml:space="preserve"> </w:t>
      </w:r>
      <w:r w:rsidRPr="00CC5646">
        <w:t>1, są finansowane ze środków Funduszu Gwarantowanych Świadczeń Pracowniczych.</w:t>
      </w:r>
      <w:r w:rsidR="00D24856" w:rsidRPr="00CC5646">
        <w:t>”</w:t>
      </w:r>
      <w:r w:rsidRPr="00CC5646">
        <w:t>,</w:t>
      </w:r>
    </w:p>
    <w:p w14:paraId="6DD4A5B0" w14:textId="44596415" w:rsidR="00550A51" w:rsidRPr="00CC5646" w:rsidRDefault="00550A51" w:rsidP="00CC5646">
      <w:pPr>
        <w:pStyle w:val="LITlitera"/>
        <w:keepNext/>
      </w:pPr>
      <w:r w:rsidRPr="00CC5646">
        <w:t>b)</w:t>
      </w:r>
      <w:r w:rsidRPr="00CC5646">
        <w:tab/>
        <w:t>ust. 7</w:t>
      </w:r>
      <w:r w:rsidR="00746570">
        <w:t xml:space="preserve"> </w:t>
      </w:r>
      <w:r w:rsidRPr="00CC5646">
        <w:t>otrzymuje brzmienie:</w:t>
      </w:r>
    </w:p>
    <w:p w14:paraId="11E54BC0" w14:textId="6265EB2E" w:rsidR="00550A51" w:rsidRPr="00CC5646" w:rsidRDefault="00D24856" w:rsidP="00550A51">
      <w:pPr>
        <w:pStyle w:val="ZLITUSTzmustliter"/>
      </w:pPr>
      <w:r w:rsidRPr="00CC5646">
        <w:t>„</w:t>
      </w:r>
      <w:r w:rsidR="00550A51" w:rsidRPr="00CC5646">
        <w:t>7.</w:t>
      </w:r>
      <w:r w:rsidR="00746570">
        <w:t xml:space="preserve"> </w:t>
      </w:r>
      <w:r w:rsidR="00550A51" w:rsidRPr="00CC5646">
        <w:t>Środki Funduszu Gwarantowanych Świadczeń Pracowniczych przekazane wojewódzkim urzędom pracy na finansowanie zadań, o</w:t>
      </w:r>
      <w:r w:rsidR="00746570">
        <w:t xml:space="preserve"> </w:t>
      </w:r>
      <w:r w:rsidR="00550A51" w:rsidRPr="00CC5646">
        <w:t>których mowa</w:t>
      </w:r>
      <w:r w:rsidRPr="00CC5646">
        <w:t xml:space="preserve"> w</w:t>
      </w:r>
      <w:r w:rsidR="00746570">
        <w:t xml:space="preserve"> </w:t>
      </w:r>
      <w:r w:rsidRPr="00CC5646">
        <w:t>art.</w:t>
      </w:r>
      <w:r w:rsidR="00746570">
        <w:t xml:space="preserve"> </w:t>
      </w:r>
      <w:r w:rsidR="00550A51" w:rsidRPr="00CC5646">
        <w:t>15g</w:t>
      </w:r>
      <w:r w:rsidRPr="00CC5646">
        <w:t xml:space="preserve"> ust.</w:t>
      </w:r>
      <w:r w:rsidR="00A92634">
        <w:t> </w:t>
      </w:r>
      <w:r w:rsidRPr="00CC5646">
        <w:t>1 i</w:t>
      </w:r>
      <w:r w:rsidR="00746570">
        <w:t xml:space="preserve"> </w:t>
      </w:r>
      <w:r w:rsidR="00550A51" w:rsidRPr="00CC5646">
        <w:t>1a,</w:t>
      </w:r>
      <w:r w:rsidRPr="00CC5646">
        <w:t xml:space="preserve"> art.</w:t>
      </w:r>
      <w:r w:rsidR="00746570">
        <w:t xml:space="preserve"> </w:t>
      </w:r>
      <w:r w:rsidR="00550A51" w:rsidRPr="00CC5646">
        <w:t>15g</w:t>
      </w:r>
      <w:r w:rsidR="00550A51" w:rsidRPr="00CC5646">
        <w:rPr>
          <w:rStyle w:val="IGindeksgrny"/>
        </w:rPr>
        <w:t>1</w:t>
      </w:r>
      <w:r w:rsidR="00550A51" w:rsidRPr="00CC5646">
        <w:t>,</w:t>
      </w:r>
      <w:r w:rsidRPr="00CC5646">
        <w:t xml:space="preserve"> art.</w:t>
      </w:r>
      <w:r w:rsidR="00746570">
        <w:t xml:space="preserve"> </w:t>
      </w:r>
      <w:r w:rsidR="00550A51" w:rsidRPr="00CC5646">
        <w:t>15ga</w:t>
      </w:r>
      <w:r w:rsidRPr="00CC5646">
        <w:t xml:space="preserve"> ust.</w:t>
      </w:r>
      <w:r w:rsidR="00746570">
        <w:t xml:space="preserve"> </w:t>
      </w:r>
      <w:r w:rsidRPr="00CC5646">
        <w:t>1 oraz art.</w:t>
      </w:r>
      <w:r w:rsidR="00746570">
        <w:t xml:space="preserve"> </w:t>
      </w:r>
      <w:r w:rsidR="00550A51" w:rsidRPr="00CC5646">
        <w:t>15gg</w:t>
      </w:r>
      <w:r w:rsidRPr="00CC5646">
        <w:t xml:space="preserve"> ust.</w:t>
      </w:r>
      <w:r w:rsidR="00746570">
        <w:t xml:space="preserve"> </w:t>
      </w:r>
      <w:r w:rsidR="00550A51" w:rsidRPr="00CC5646">
        <w:t>1, niewykorzystane w</w:t>
      </w:r>
      <w:r w:rsidR="00746570">
        <w:t xml:space="preserve"> </w:t>
      </w:r>
      <w:r w:rsidR="00550A51" w:rsidRPr="00CC5646">
        <w:t>okresie realizacji zadania, podlegają rozliczeniu i</w:t>
      </w:r>
      <w:r w:rsidR="00746570">
        <w:t xml:space="preserve"> </w:t>
      </w:r>
      <w:r w:rsidR="00550A51" w:rsidRPr="00CC5646">
        <w:t>zwrotowi na rachunek bankowy dysponenta Funduszu Gwarantowanych Świadczeń Pracowniczych w</w:t>
      </w:r>
      <w:r w:rsidR="00746570">
        <w:t xml:space="preserve"> </w:t>
      </w:r>
      <w:r w:rsidR="00550A51" w:rsidRPr="00CC5646">
        <w:t>terminie 2</w:t>
      </w:r>
      <w:r w:rsidR="00A92634">
        <w:t> </w:t>
      </w:r>
      <w:r w:rsidR="00550A51" w:rsidRPr="00CC5646">
        <w:t>miesięcy od zakończenia okresu realizacji zadania.</w:t>
      </w:r>
      <w:r w:rsidRPr="00CC5646">
        <w:t>”</w:t>
      </w:r>
      <w:r w:rsidR="00550A51" w:rsidRPr="00CC5646">
        <w:t>,</w:t>
      </w:r>
    </w:p>
    <w:p w14:paraId="2497AD23" w14:textId="0A9197A5" w:rsidR="00550A51" w:rsidRPr="00CC5646" w:rsidRDefault="00550A51" w:rsidP="00CC5646">
      <w:pPr>
        <w:pStyle w:val="LITlitera"/>
        <w:keepNext/>
      </w:pPr>
      <w:r w:rsidRPr="00CC5646">
        <w:lastRenderedPageBreak/>
        <w:t>c)</w:t>
      </w:r>
      <w:r w:rsidRPr="00CC5646">
        <w:tab/>
        <w:t>dodaje się</w:t>
      </w:r>
      <w:r w:rsidR="00D24856" w:rsidRPr="00CC5646">
        <w:t xml:space="preserve"> ust.</w:t>
      </w:r>
      <w:r w:rsidR="00746570">
        <w:t xml:space="preserve"> </w:t>
      </w:r>
      <w:r w:rsidR="00D24856" w:rsidRPr="00CC5646">
        <w:t>9 w</w:t>
      </w:r>
      <w:r w:rsidR="00746570">
        <w:t xml:space="preserve"> </w:t>
      </w:r>
      <w:r w:rsidRPr="00CC5646">
        <w:t>brzmieniu:</w:t>
      </w:r>
    </w:p>
    <w:p w14:paraId="69D9EDE1" w14:textId="53D3320B" w:rsidR="00550A51" w:rsidRPr="00CC5646" w:rsidRDefault="00D24856" w:rsidP="00550A51">
      <w:pPr>
        <w:pStyle w:val="ZLITUSTzmustliter"/>
      </w:pPr>
      <w:r w:rsidRPr="00CC5646">
        <w:t>„</w:t>
      </w:r>
      <w:r w:rsidR="00550A51" w:rsidRPr="00CC5646">
        <w:t>9.</w:t>
      </w:r>
      <w:r w:rsidR="00746570">
        <w:t xml:space="preserve"> </w:t>
      </w:r>
      <w:r w:rsidR="00550A51" w:rsidRPr="00CC5646">
        <w:t>Środki zwrócone przez podmioty korzystające ze świadczeń na rzecz ochrony miejsc pracy, o</w:t>
      </w:r>
      <w:r w:rsidR="00746570">
        <w:t xml:space="preserve"> </w:t>
      </w:r>
      <w:r w:rsidR="00550A51" w:rsidRPr="00CC5646">
        <w:t>których mowa</w:t>
      </w:r>
      <w:r w:rsidRPr="00CC5646">
        <w:t xml:space="preserve"> w</w:t>
      </w:r>
      <w:r w:rsidR="00746570">
        <w:t xml:space="preserve"> </w:t>
      </w:r>
      <w:r w:rsidRPr="00CC5646">
        <w:t>art.</w:t>
      </w:r>
      <w:r w:rsidR="00746570">
        <w:t xml:space="preserve"> </w:t>
      </w:r>
      <w:r w:rsidR="00550A51" w:rsidRPr="00CC5646">
        <w:t>15g</w:t>
      </w:r>
      <w:r w:rsidRPr="00CC5646">
        <w:t xml:space="preserve"> ust.</w:t>
      </w:r>
      <w:r w:rsidR="00746570">
        <w:t xml:space="preserve"> </w:t>
      </w:r>
      <w:r w:rsidRPr="00CC5646">
        <w:t>1 i</w:t>
      </w:r>
      <w:r w:rsidR="00746570">
        <w:t xml:space="preserve"> </w:t>
      </w:r>
      <w:r w:rsidR="00550A51" w:rsidRPr="00CC5646">
        <w:t>1a,</w:t>
      </w:r>
      <w:r w:rsidRPr="00CC5646">
        <w:t xml:space="preserve"> art.</w:t>
      </w:r>
      <w:r w:rsidR="00746570">
        <w:t xml:space="preserve"> </w:t>
      </w:r>
      <w:r w:rsidR="00550A51" w:rsidRPr="00CC5646">
        <w:t>15g</w:t>
      </w:r>
      <w:r w:rsidR="00550A51" w:rsidRPr="00CC5646">
        <w:rPr>
          <w:rStyle w:val="IGindeksgrny"/>
        </w:rPr>
        <w:t>1</w:t>
      </w:r>
      <w:r w:rsidR="00550A51" w:rsidRPr="00CC5646">
        <w:t>,</w:t>
      </w:r>
      <w:r w:rsidRPr="00CC5646">
        <w:t xml:space="preserve"> art.</w:t>
      </w:r>
      <w:r w:rsidR="00746570">
        <w:t xml:space="preserve"> </w:t>
      </w:r>
      <w:r w:rsidR="00550A51" w:rsidRPr="00CC5646">
        <w:t>15ga</w:t>
      </w:r>
      <w:r w:rsidRPr="00CC5646">
        <w:t xml:space="preserve"> ust.</w:t>
      </w:r>
      <w:r w:rsidR="00A92634">
        <w:t> </w:t>
      </w:r>
      <w:r w:rsidR="00550A51" w:rsidRPr="00CC5646">
        <w:t>1,</w:t>
      </w:r>
      <w:r w:rsidRPr="00CC5646">
        <w:t xml:space="preserve"> art.</w:t>
      </w:r>
      <w:r w:rsidR="00746570">
        <w:t xml:space="preserve"> </w:t>
      </w:r>
      <w:r w:rsidR="00550A51" w:rsidRPr="00CC5646">
        <w:t>15gg</w:t>
      </w:r>
      <w:r w:rsidRPr="00CC5646">
        <w:t xml:space="preserve"> ust.</w:t>
      </w:r>
      <w:r w:rsidR="00746570">
        <w:t xml:space="preserve"> </w:t>
      </w:r>
      <w:r w:rsidR="00550A51" w:rsidRPr="00CC5646">
        <w:t>1,</w:t>
      </w:r>
      <w:r w:rsidRPr="00CC5646">
        <w:t xml:space="preserve"> art.</w:t>
      </w:r>
      <w:r w:rsidR="00746570">
        <w:t xml:space="preserve"> </w:t>
      </w:r>
      <w:r w:rsidR="00550A51" w:rsidRPr="00CC5646">
        <w:t>15gga</w:t>
      </w:r>
      <w:r w:rsidRPr="00CC5646">
        <w:t xml:space="preserve"> ust.</w:t>
      </w:r>
      <w:r w:rsidR="00746570">
        <w:t xml:space="preserve"> </w:t>
      </w:r>
      <w:r w:rsidRPr="00CC5646">
        <w:t>1 oraz art.</w:t>
      </w:r>
      <w:r w:rsidR="00746570">
        <w:t xml:space="preserve"> </w:t>
      </w:r>
      <w:r w:rsidR="00550A51" w:rsidRPr="00CC5646">
        <w:t>15gga</w:t>
      </w:r>
      <w:r w:rsidR="00550A51" w:rsidRPr="00CC5646">
        <w:rPr>
          <w:rStyle w:val="IGindeksgrny"/>
        </w:rPr>
        <w:t>1</w:t>
      </w:r>
      <w:r w:rsidRPr="00CC5646">
        <w:t xml:space="preserve"> ust.</w:t>
      </w:r>
      <w:r w:rsidR="00746570">
        <w:t xml:space="preserve"> </w:t>
      </w:r>
      <w:r w:rsidR="00550A51" w:rsidRPr="00CC5646">
        <w:t>1, w</w:t>
      </w:r>
      <w:r w:rsidR="00746570">
        <w:t xml:space="preserve"> </w:t>
      </w:r>
      <w:r w:rsidR="00550A51" w:rsidRPr="00CC5646">
        <w:t>danym miesiącu na rachunek bankowy wojewódzkiego urzędu pracy, podlegają zwrotowi na rachunek bankowy dysponenta Funduszu Gwarantowanych Świadczeń Pracowniczych w</w:t>
      </w:r>
      <w:r w:rsidR="00A92634">
        <w:t> </w:t>
      </w:r>
      <w:r w:rsidR="00550A51" w:rsidRPr="00CC5646">
        <w:t>terminie do 10. dnia następnego miesiąca.</w:t>
      </w:r>
      <w:r w:rsidRPr="00CC5646">
        <w:t>”</w:t>
      </w:r>
      <w:r w:rsidR="00550A51" w:rsidRPr="00CC5646">
        <w:t>;</w:t>
      </w:r>
    </w:p>
    <w:p w14:paraId="6887CC98" w14:textId="26FD1DE0" w:rsidR="00550A51" w:rsidRPr="00CC5646" w:rsidRDefault="00550A51" w:rsidP="00CC5646">
      <w:pPr>
        <w:pStyle w:val="PKTpunkt"/>
        <w:keepNext/>
      </w:pPr>
      <w:r w:rsidRPr="00CC5646">
        <w:t>15)</w:t>
      </w:r>
      <w:r w:rsidRPr="00CC5646">
        <w:tab/>
        <w:t>w</w:t>
      </w:r>
      <w:r w:rsidR="00D24856" w:rsidRPr="00CC5646">
        <w:t xml:space="preserve"> art.</w:t>
      </w:r>
      <w:r w:rsidR="00746570">
        <w:t xml:space="preserve"> </w:t>
      </w:r>
      <w:r w:rsidRPr="00CC5646">
        <w:t>31qa:</w:t>
      </w:r>
    </w:p>
    <w:p w14:paraId="3CC0C6B9" w14:textId="788946BC" w:rsidR="00550A51" w:rsidRPr="00CC5646" w:rsidRDefault="00550A51" w:rsidP="00CC5646">
      <w:pPr>
        <w:pStyle w:val="LITlitera"/>
        <w:keepNext/>
      </w:pPr>
      <w:r w:rsidRPr="00CC5646">
        <w:t>a)</w:t>
      </w:r>
      <w:r w:rsidRPr="00CC5646">
        <w:tab/>
        <w:t>ust. 8</w:t>
      </w:r>
      <w:r w:rsidR="00746570">
        <w:t xml:space="preserve"> </w:t>
      </w:r>
      <w:r w:rsidRPr="00CC5646">
        <w:t>otrzymuje brzmienie:</w:t>
      </w:r>
    </w:p>
    <w:p w14:paraId="4A948970" w14:textId="32CB277A" w:rsidR="00550A51" w:rsidRPr="00CC5646" w:rsidRDefault="00D24856" w:rsidP="00550A51">
      <w:pPr>
        <w:pStyle w:val="ZLITUSTzmustliter"/>
      </w:pPr>
      <w:r w:rsidRPr="00CC5646">
        <w:t>„</w:t>
      </w:r>
      <w:r w:rsidR="00550A51" w:rsidRPr="00CC5646">
        <w:t>8.</w:t>
      </w:r>
      <w:r w:rsidR="00746570">
        <w:t xml:space="preserve"> </w:t>
      </w:r>
      <w:r w:rsidR="00550A51" w:rsidRPr="00CC5646">
        <w:t>Środki Funduszu Pracy, o</w:t>
      </w:r>
      <w:r w:rsidR="00746570">
        <w:t xml:space="preserve"> </w:t>
      </w:r>
      <w:r w:rsidR="00550A51" w:rsidRPr="00CC5646">
        <w:t>których mowa</w:t>
      </w:r>
      <w:r w:rsidRPr="00CC5646">
        <w:t xml:space="preserve"> w</w:t>
      </w:r>
      <w:r w:rsidR="00746570">
        <w:t xml:space="preserve"> </w:t>
      </w:r>
      <w:r w:rsidRPr="00CC5646">
        <w:t>ust.</w:t>
      </w:r>
      <w:r w:rsidR="00746570">
        <w:t xml:space="preserve"> </w:t>
      </w:r>
      <w:r w:rsidRPr="00CC5646">
        <w:t>1 i</w:t>
      </w:r>
      <w:r w:rsidR="00746570">
        <w:t xml:space="preserve"> </w:t>
      </w:r>
      <w:r w:rsidR="00550A51" w:rsidRPr="00CC5646">
        <w:t>2, oraz</w:t>
      </w:r>
      <w:r w:rsidRPr="00CC5646">
        <w:t xml:space="preserve"> w</w:t>
      </w:r>
      <w:r w:rsidR="00746570">
        <w:t xml:space="preserve"> </w:t>
      </w:r>
      <w:r w:rsidRPr="00CC5646">
        <w:t>art.</w:t>
      </w:r>
      <w:r w:rsidR="00746570">
        <w:t xml:space="preserve"> </w:t>
      </w:r>
      <w:r w:rsidR="00550A51" w:rsidRPr="00CC5646">
        <w:t>31q</w:t>
      </w:r>
      <w:r w:rsidRPr="00CC5646">
        <w:t xml:space="preserve"> ust.</w:t>
      </w:r>
      <w:r w:rsidR="00746570">
        <w:t xml:space="preserve"> </w:t>
      </w:r>
      <w:r w:rsidR="00550A51" w:rsidRPr="00CC5646">
        <w:t>9, przekazane samorządom powiatów i</w:t>
      </w:r>
      <w:r w:rsidR="00746570">
        <w:t xml:space="preserve"> </w:t>
      </w:r>
      <w:r w:rsidR="00550A51" w:rsidRPr="00CC5646">
        <w:t>niewykorzystane w</w:t>
      </w:r>
      <w:r w:rsidR="00746570">
        <w:t xml:space="preserve"> </w:t>
      </w:r>
      <w:r w:rsidR="00550A51" w:rsidRPr="00CC5646">
        <w:t>okresie realizacji zadania, podlegają rozliczeniu i</w:t>
      </w:r>
      <w:r w:rsidR="00746570">
        <w:t xml:space="preserve"> </w:t>
      </w:r>
      <w:r w:rsidR="00550A51" w:rsidRPr="00CC5646">
        <w:t>zwrotowi na rachunek bankowy dysponenta Funduszu Pracy w</w:t>
      </w:r>
      <w:r w:rsidR="00746570">
        <w:t xml:space="preserve"> </w:t>
      </w:r>
      <w:r w:rsidR="00550A51" w:rsidRPr="00CC5646">
        <w:t>terminie 2</w:t>
      </w:r>
      <w:r w:rsidR="00746570">
        <w:t xml:space="preserve"> </w:t>
      </w:r>
      <w:r w:rsidR="00550A51" w:rsidRPr="00CC5646">
        <w:t>miesięcy od zakończenia okresu realizacji zadania.</w:t>
      </w:r>
      <w:r w:rsidRPr="00CC5646">
        <w:t>”</w:t>
      </w:r>
      <w:r w:rsidR="00550A51" w:rsidRPr="00CC5646">
        <w:t>,</w:t>
      </w:r>
    </w:p>
    <w:p w14:paraId="3F696C8C" w14:textId="3DD72B77" w:rsidR="00550A51" w:rsidRPr="00CC5646" w:rsidRDefault="00550A51" w:rsidP="00CC5646">
      <w:pPr>
        <w:pStyle w:val="LITlitera"/>
        <w:keepNext/>
      </w:pPr>
      <w:r w:rsidRPr="00CC5646">
        <w:t>b)</w:t>
      </w:r>
      <w:r w:rsidRPr="00CC5646">
        <w:tab/>
        <w:t>po</w:t>
      </w:r>
      <w:r w:rsidR="00D24856" w:rsidRPr="00CC5646">
        <w:t xml:space="preserve"> ust.</w:t>
      </w:r>
      <w:r w:rsidR="00746570">
        <w:t xml:space="preserve"> </w:t>
      </w:r>
      <w:r w:rsidRPr="00CC5646">
        <w:t>8</w:t>
      </w:r>
      <w:r w:rsidR="00746570">
        <w:t xml:space="preserve"> </w:t>
      </w:r>
      <w:r w:rsidRPr="00CC5646">
        <w:t>dodaje się</w:t>
      </w:r>
      <w:r w:rsidR="00D24856" w:rsidRPr="00CC5646">
        <w:t xml:space="preserve"> ust.</w:t>
      </w:r>
      <w:r w:rsidR="00746570">
        <w:t xml:space="preserve"> </w:t>
      </w:r>
      <w:r w:rsidRPr="00CC5646">
        <w:t>8a w</w:t>
      </w:r>
      <w:r w:rsidR="00746570">
        <w:t xml:space="preserve"> </w:t>
      </w:r>
      <w:r w:rsidRPr="00CC5646">
        <w:t>brzmieniu:</w:t>
      </w:r>
    </w:p>
    <w:p w14:paraId="4A760F0D" w14:textId="6C93664E" w:rsidR="00550A51" w:rsidRPr="00CC5646" w:rsidRDefault="00D24856" w:rsidP="00550A51">
      <w:pPr>
        <w:pStyle w:val="ZLITUSTzmustliter"/>
      </w:pPr>
      <w:r w:rsidRPr="00CC5646">
        <w:t>„</w:t>
      </w:r>
      <w:r w:rsidR="00550A51" w:rsidRPr="00CC5646">
        <w:t>8a.</w:t>
      </w:r>
      <w:r w:rsidR="00746570">
        <w:t xml:space="preserve"> </w:t>
      </w:r>
      <w:r w:rsidR="00550A51" w:rsidRPr="00CC5646">
        <w:t>Dysponent Funduszu Pracy może dokonać wypłaty środków Funduszu Pracy na wypłatę wsparcia, o</w:t>
      </w:r>
      <w:r w:rsidR="00746570">
        <w:t xml:space="preserve"> </w:t>
      </w:r>
      <w:r w:rsidR="00550A51" w:rsidRPr="00CC5646">
        <w:t>którym mowa</w:t>
      </w:r>
      <w:r w:rsidRPr="00CC5646">
        <w:t xml:space="preserve"> w</w:t>
      </w:r>
      <w:r w:rsidR="00746570">
        <w:t xml:space="preserve"> </w:t>
      </w:r>
      <w:r w:rsidRPr="00CC5646">
        <w:t>art.</w:t>
      </w:r>
      <w:r w:rsidR="00746570">
        <w:t xml:space="preserve"> </w:t>
      </w:r>
      <w:r w:rsidR="00550A51" w:rsidRPr="00CC5646">
        <w:t>31zzn</w:t>
      </w:r>
      <w:r w:rsidRPr="00CC5646">
        <w:t xml:space="preserve"> ust.</w:t>
      </w:r>
      <w:r w:rsidR="00746570">
        <w:t xml:space="preserve"> </w:t>
      </w:r>
      <w:r w:rsidRPr="00CC5646">
        <w:t>3 i</w:t>
      </w:r>
      <w:r w:rsidR="00746570">
        <w:t xml:space="preserve"> </w:t>
      </w:r>
      <w:r w:rsidR="00550A51" w:rsidRPr="00CC5646">
        <w:t>4, do dnia 31</w:t>
      </w:r>
      <w:r w:rsidR="00746570">
        <w:t xml:space="preserve"> </w:t>
      </w:r>
      <w:r w:rsidR="00550A51" w:rsidRPr="00CC5646">
        <w:t>grudnia 2021</w:t>
      </w:r>
      <w:r w:rsidR="00746570">
        <w:t xml:space="preserve"> </w:t>
      </w:r>
      <w:r w:rsidR="00550A51" w:rsidRPr="00CC5646">
        <w:t>r.</w:t>
      </w:r>
      <w:r w:rsidRPr="00CC5646">
        <w:t>”</w:t>
      </w:r>
      <w:r w:rsidR="00550A51" w:rsidRPr="00CC5646">
        <w:t>,</w:t>
      </w:r>
    </w:p>
    <w:p w14:paraId="2E2C378C" w14:textId="3E6A61FE" w:rsidR="00550A51" w:rsidRPr="00CC5646" w:rsidRDefault="00550A51" w:rsidP="00CC5646">
      <w:pPr>
        <w:pStyle w:val="LITlitera"/>
        <w:keepNext/>
      </w:pPr>
      <w:r w:rsidRPr="00CC5646">
        <w:t>c)</w:t>
      </w:r>
      <w:r w:rsidRPr="00CC5646">
        <w:tab/>
        <w:t>dodaje się</w:t>
      </w:r>
      <w:r w:rsidR="00D24856" w:rsidRPr="00CC5646">
        <w:t xml:space="preserve"> ust.</w:t>
      </w:r>
      <w:r w:rsidR="00746570">
        <w:t xml:space="preserve"> </w:t>
      </w:r>
      <w:r w:rsidRPr="00CC5646">
        <w:t>1</w:t>
      </w:r>
      <w:r w:rsidR="00D24856" w:rsidRPr="00CC5646">
        <w:t>1</w:t>
      </w:r>
      <w:r w:rsidR="00CF1039">
        <w:t>–</w:t>
      </w:r>
      <w:r w:rsidRPr="00CC5646">
        <w:t>1</w:t>
      </w:r>
      <w:r w:rsidR="00D24856" w:rsidRPr="00CC5646">
        <w:t>3 w</w:t>
      </w:r>
      <w:r w:rsidR="00746570">
        <w:t xml:space="preserve"> </w:t>
      </w:r>
      <w:r w:rsidRPr="00CC5646">
        <w:t>brzmieniu:</w:t>
      </w:r>
    </w:p>
    <w:p w14:paraId="715BB6D2" w14:textId="3E7F65E5" w:rsidR="00550A51" w:rsidRPr="00CC5646" w:rsidRDefault="00D24856" w:rsidP="00550A51">
      <w:pPr>
        <w:pStyle w:val="ZLITUSTzmustliter"/>
      </w:pPr>
      <w:r w:rsidRPr="00CC5646">
        <w:t>„</w:t>
      </w:r>
      <w:r w:rsidR="00550A51" w:rsidRPr="00CC5646">
        <w:t>11.</w:t>
      </w:r>
      <w:r w:rsidR="00746570">
        <w:t xml:space="preserve"> </w:t>
      </w:r>
      <w:r w:rsidR="00550A51" w:rsidRPr="00CC5646">
        <w:t>Środki zwrócone przez podmioty korzystające ze wsparcia, o</w:t>
      </w:r>
      <w:r w:rsidR="00746570">
        <w:t xml:space="preserve"> </w:t>
      </w:r>
      <w:r w:rsidR="00550A51" w:rsidRPr="00CC5646">
        <w:t>którym mowa</w:t>
      </w:r>
      <w:r w:rsidRPr="00CC5646">
        <w:t xml:space="preserve"> w</w:t>
      </w:r>
      <w:r w:rsidR="00746570">
        <w:t xml:space="preserve"> </w:t>
      </w:r>
      <w:r w:rsidRPr="00CC5646">
        <w:t>art.</w:t>
      </w:r>
      <w:r w:rsidR="00746570">
        <w:t xml:space="preserve"> </w:t>
      </w:r>
      <w:r w:rsidR="00550A51" w:rsidRPr="00CC5646">
        <w:t>15zzb</w:t>
      </w:r>
      <w:r w:rsidR="00CF1039">
        <w:t>–</w:t>
      </w:r>
      <w:r w:rsidR="00550A51" w:rsidRPr="00CC5646">
        <w:t>15zze,</w:t>
      </w:r>
      <w:r w:rsidRPr="00CC5646">
        <w:t xml:space="preserve"> art.</w:t>
      </w:r>
      <w:r w:rsidR="00746570">
        <w:t xml:space="preserve"> </w:t>
      </w:r>
      <w:r w:rsidR="00550A51" w:rsidRPr="00CC5646">
        <w:t>15zze</w:t>
      </w:r>
      <w:r w:rsidR="00550A51" w:rsidRPr="00CC5646">
        <w:rPr>
          <w:rStyle w:val="IGindeksgrny"/>
        </w:rPr>
        <w:t>2</w:t>
      </w:r>
      <w:r w:rsidR="00550A51" w:rsidRPr="00CC5646">
        <w:t>,</w:t>
      </w:r>
      <w:r w:rsidRPr="00CC5646">
        <w:t xml:space="preserve"> art.</w:t>
      </w:r>
      <w:r w:rsidR="00746570">
        <w:t xml:space="preserve"> </w:t>
      </w:r>
      <w:r w:rsidR="00550A51" w:rsidRPr="00CC5646">
        <w:t>15zze</w:t>
      </w:r>
      <w:r w:rsidR="00550A51" w:rsidRPr="00CC5646">
        <w:rPr>
          <w:rStyle w:val="IGindeksgrny"/>
        </w:rPr>
        <w:t>4</w:t>
      </w:r>
      <w:r w:rsidRPr="00CC5646">
        <w:t xml:space="preserve"> i</w:t>
      </w:r>
      <w:r w:rsidR="00746570">
        <w:t xml:space="preserve"> </w:t>
      </w:r>
      <w:r w:rsidRPr="00CC5646">
        <w:t>art.</w:t>
      </w:r>
      <w:r w:rsidR="00746570">
        <w:t xml:space="preserve"> </w:t>
      </w:r>
      <w:r w:rsidR="00550A51" w:rsidRPr="00CC5646">
        <w:t>15zze</w:t>
      </w:r>
      <w:r w:rsidR="00550A51" w:rsidRPr="00CC5646">
        <w:rPr>
          <w:rStyle w:val="IGindeksgrny"/>
        </w:rPr>
        <w:t>4a</w:t>
      </w:r>
      <w:r w:rsidR="00550A51" w:rsidRPr="00CC5646">
        <w:t>, na rachunek bankowy samorządu powiatu, rozliczone przez powiatowy urząd pracy w</w:t>
      </w:r>
      <w:r w:rsidR="00746570">
        <w:t xml:space="preserve"> </w:t>
      </w:r>
      <w:r w:rsidR="00550A51" w:rsidRPr="00CC5646">
        <w:t>danym miesiącu, podlegają zwrotowi na rachunek bankowy dysponenta Funduszu Pracy w</w:t>
      </w:r>
      <w:r w:rsidR="00460C04">
        <w:t> </w:t>
      </w:r>
      <w:r w:rsidR="00550A51" w:rsidRPr="00CC5646">
        <w:t>terminie do 10. dnia następnego miesiąca.</w:t>
      </w:r>
    </w:p>
    <w:p w14:paraId="668182A2" w14:textId="6992597D" w:rsidR="00550A51" w:rsidRPr="00CC5646" w:rsidRDefault="00550A51" w:rsidP="00550A51">
      <w:pPr>
        <w:pStyle w:val="ZLITUSTzmustliter"/>
      </w:pPr>
      <w:r w:rsidRPr="00CC5646">
        <w:t>12.</w:t>
      </w:r>
      <w:r w:rsidR="00746570">
        <w:t xml:space="preserve"> </w:t>
      </w:r>
      <w:r w:rsidRPr="00CC5646">
        <w:t>Koszty realizacji zadań, o</w:t>
      </w:r>
      <w:r w:rsidR="00746570">
        <w:t xml:space="preserve"> </w:t>
      </w:r>
      <w:r w:rsidRPr="00CC5646">
        <w:t>których mowa</w:t>
      </w:r>
      <w:r w:rsidR="00D24856" w:rsidRPr="00CC5646">
        <w:t xml:space="preserve"> w</w:t>
      </w:r>
      <w:r w:rsidR="00746570">
        <w:t xml:space="preserve"> </w:t>
      </w:r>
      <w:r w:rsidR="00D24856" w:rsidRPr="00CC5646">
        <w:t>art.</w:t>
      </w:r>
      <w:r w:rsidR="00746570">
        <w:t xml:space="preserve"> </w:t>
      </w:r>
      <w:r w:rsidRPr="00CC5646">
        <w:t>15zzb</w:t>
      </w:r>
      <w:r w:rsidR="00CF1039">
        <w:t>–</w:t>
      </w:r>
      <w:r w:rsidRPr="00CC5646">
        <w:t>15zze,</w:t>
      </w:r>
      <w:r w:rsidR="00D24856" w:rsidRPr="00CC5646">
        <w:t xml:space="preserve"> art.</w:t>
      </w:r>
      <w:r w:rsidR="00746570">
        <w:t xml:space="preserve"> </w:t>
      </w:r>
      <w:r w:rsidRPr="00CC5646">
        <w:t>15zze</w:t>
      </w:r>
      <w:r w:rsidRPr="00CC5646">
        <w:rPr>
          <w:rStyle w:val="IGindeksgrny"/>
        </w:rPr>
        <w:t>2</w:t>
      </w:r>
      <w:r w:rsidRPr="00CC5646">
        <w:t>,</w:t>
      </w:r>
      <w:r w:rsidR="00D24856" w:rsidRPr="00CC5646">
        <w:t xml:space="preserve"> art.</w:t>
      </w:r>
      <w:r w:rsidR="00746570">
        <w:t xml:space="preserve"> </w:t>
      </w:r>
      <w:r w:rsidRPr="00CC5646">
        <w:t>15zze</w:t>
      </w:r>
      <w:r w:rsidRPr="00CC5646">
        <w:rPr>
          <w:rStyle w:val="IGindeksgrny"/>
        </w:rPr>
        <w:t>4</w:t>
      </w:r>
      <w:r w:rsidR="00D24856" w:rsidRPr="00CC5646">
        <w:t xml:space="preserve"> i</w:t>
      </w:r>
      <w:r w:rsidR="00746570">
        <w:t xml:space="preserve"> </w:t>
      </w:r>
      <w:r w:rsidR="00D24856" w:rsidRPr="00CC5646">
        <w:t>art.</w:t>
      </w:r>
      <w:r w:rsidR="00746570">
        <w:t xml:space="preserve"> </w:t>
      </w:r>
      <w:r w:rsidRPr="00CC5646">
        <w:t>15zze</w:t>
      </w:r>
      <w:r w:rsidRPr="00CC5646">
        <w:rPr>
          <w:rStyle w:val="IGindeksgrny"/>
        </w:rPr>
        <w:t>4a</w:t>
      </w:r>
      <w:r w:rsidRPr="00CC5646">
        <w:t>, w</w:t>
      </w:r>
      <w:r w:rsidR="00746570">
        <w:t xml:space="preserve"> </w:t>
      </w:r>
      <w:r w:rsidRPr="00CC5646">
        <w:t>latach 202</w:t>
      </w:r>
      <w:r w:rsidR="00D24856" w:rsidRPr="00CC5646">
        <w:t>2</w:t>
      </w:r>
      <w:r w:rsidR="00CF1039">
        <w:t>–</w:t>
      </w:r>
      <w:r w:rsidRPr="00CC5646">
        <w:t>2024</w:t>
      </w:r>
      <w:r w:rsidR="00746570">
        <w:t xml:space="preserve"> </w:t>
      </w:r>
      <w:r w:rsidRPr="00CC5646">
        <w:t>są finansowane ze środków Funduszu Pracy.</w:t>
      </w:r>
    </w:p>
    <w:p w14:paraId="117D73DF" w14:textId="5192FD5A" w:rsidR="00550A51" w:rsidRPr="00CC5646" w:rsidRDefault="00550A51" w:rsidP="00550A51">
      <w:pPr>
        <w:pStyle w:val="ZLITUSTzmustliter"/>
      </w:pPr>
      <w:r w:rsidRPr="00CC5646">
        <w:t>13.</w:t>
      </w:r>
      <w:r w:rsidR="00746570">
        <w:t xml:space="preserve"> </w:t>
      </w:r>
      <w:r w:rsidRPr="00CC5646">
        <w:t>Koszty rozbudowy systemów teleinformatycznych ministra właściwego do spraw pracy, wykorzystywanych do przyznawania i</w:t>
      </w:r>
      <w:r w:rsidR="00746570">
        <w:t xml:space="preserve"> </w:t>
      </w:r>
      <w:r w:rsidRPr="00CC5646">
        <w:t>rozliczenia wsparcia, o</w:t>
      </w:r>
      <w:r w:rsidR="00746570">
        <w:t xml:space="preserve"> </w:t>
      </w:r>
      <w:r w:rsidRPr="00CC5646">
        <w:t>którym mowa</w:t>
      </w:r>
      <w:r w:rsidR="00D24856" w:rsidRPr="00CC5646">
        <w:t xml:space="preserve"> w</w:t>
      </w:r>
      <w:r w:rsidR="00746570">
        <w:t xml:space="preserve"> </w:t>
      </w:r>
      <w:r w:rsidR="00D24856" w:rsidRPr="00CC5646">
        <w:t>art.</w:t>
      </w:r>
      <w:r w:rsidR="00746570">
        <w:t xml:space="preserve"> </w:t>
      </w:r>
      <w:r w:rsidRPr="00CC5646">
        <w:t>15zzb</w:t>
      </w:r>
      <w:r w:rsidR="00CF1039">
        <w:t>–</w:t>
      </w:r>
      <w:r w:rsidRPr="00CC5646">
        <w:t>15zze,</w:t>
      </w:r>
      <w:r w:rsidR="00D24856" w:rsidRPr="00CC5646">
        <w:t xml:space="preserve"> art.</w:t>
      </w:r>
      <w:r w:rsidR="00746570">
        <w:t xml:space="preserve"> </w:t>
      </w:r>
      <w:r w:rsidRPr="00CC5646">
        <w:t>15zze</w:t>
      </w:r>
      <w:r w:rsidRPr="00CC5646">
        <w:rPr>
          <w:rStyle w:val="IGindeksgrny"/>
        </w:rPr>
        <w:t>2</w:t>
      </w:r>
      <w:r w:rsidRPr="00CC5646">
        <w:t>,</w:t>
      </w:r>
      <w:r w:rsidR="00D24856" w:rsidRPr="00CC5646">
        <w:t xml:space="preserve"> art.</w:t>
      </w:r>
      <w:r w:rsidR="00746570">
        <w:t xml:space="preserve"> </w:t>
      </w:r>
      <w:r w:rsidRPr="00CC5646">
        <w:t>15zze</w:t>
      </w:r>
      <w:r w:rsidRPr="00CC5646">
        <w:rPr>
          <w:rStyle w:val="IGindeksgrny"/>
        </w:rPr>
        <w:t>4</w:t>
      </w:r>
      <w:r w:rsidR="00D24856" w:rsidRPr="00CC5646">
        <w:t xml:space="preserve"> i</w:t>
      </w:r>
      <w:r w:rsidR="00746570">
        <w:t xml:space="preserve"> </w:t>
      </w:r>
      <w:r w:rsidR="00D24856" w:rsidRPr="00CC5646">
        <w:t>art.</w:t>
      </w:r>
      <w:r w:rsidR="00746570">
        <w:t xml:space="preserve"> </w:t>
      </w:r>
      <w:r w:rsidRPr="00CC5646">
        <w:t>15zze</w:t>
      </w:r>
      <w:r w:rsidRPr="00CC5646">
        <w:rPr>
          <w:rStyle w:val="IGindeksgrny"/>
        </w:rPr>
        <w:t>4a</w:t>
      </w:r>
      <w:r w:rsidRPr="00CC5646">
        <w:t>, są finansowane ze środków Funduszu Pracy.</w:t>
      </w:r>
      <w:r w:rsidR="00D24856" w:rsidRPr="00CC5646">
        <w:t>”</w:t>
      </w:r>
      <w:r w:rsidRPr="00CC5646">
        <w:t>;</w:t>
      </w:r>
    </w:p>
    <w:p w14:paraId="14D2DE86" w14:textId="3CEE12CD" w:rsidR="00550A51" w:rsidRPr="00CC5646" w:rsidRDefault="00550A51" w:rsidP="00CC5646">
      <w:pPr>
        <w:pStyle w:val="PKTpunkt"/>
        <w:keepNext/>
      </w:pPr>
      <w:r w:rsidRPr="00CC5646">
        <w:lastRenderedPageBreak/>
        <w:t>16)</w:t>
      </w:r>
      <w:r w:rsidRPr="00CC5646">
        <w:tab/>
        <w:t>w</w:t>
      </w:r>
      <w:r w:rsidR="00D24856" w:rsidRPr="00CC5646">
        <w:t xml:space="preserve"> art.</w:t>
      </w:r>
      <w:r w:rsidR="00746570">
        <w:t xml:space="preserve"> </w:t>
      </w:r>
      <w:r w:rsidRPr="00CC5646">
        <w:t>31zzn dodaje się</w:t>
      </w:r>
      <w:r w:rsidR="00D24856" w:rsidRPr="00CC5646">
        <w:t xml:space="preserve"> ust.</w:t>
      </w:r>
      <w:r w:rsidR="00746570">
        <w:t xml:space="preserve"> </w:t>
      </w:r>
      <w:r w:rsidR="00D24856" w:rsidRPr="00CC5646">
        <w:t>3 i</w:t>
      </w:r>
      <w:r w:rsidR="00746570">
        <w:t xml:space="preserve"> </w:t>
      </w:r>
      <w:r w:rsidR="00D24856" w:rsidRPr="00CC5646">
        <w:t>4 w</w:t>
      </w:r>
      <w:r w:rsidR="00746570">
        <w:t xml:space="preserve"> </w:t>
      </w:r>
      <w:r w:rsidRPr="00CC5646">
        <w:t>brzmieniu:</w:t>
      </w:r>
    </w:p>
    <w:p w14:paraId="78AF6A1B" w14:textId="79F36FB7" w:rsidR="00550A51" w:rsidRPr="00CC5646" w:rsidRDefault="00D24856" w:rsidP="00550A51">
      <w:pPr>
        <w:pStyle w:val="ZUSTzmustartykuempunktem"/>
      </w:pPr>
      <w:r w:rsidRPr="00CC5646">
        <w:t>„</w:t>
      </w:r>
      <w:r w:rsidR="00550A51" w:rsidRPr="00CC5646">
        <w:t>3.</w:t>
      </w:r>
      <w:r w:rsidR="00746570">
        <w:t xml:space="preserve"> </w:t>
      </w:r>
      <w:r w:rsidR="00550A51" w:rsidRPr="00CC5646">
        <w:t>Na podstawie wniosków, o</w:t>
      </w:r>
      <w:r w:rsidR="00746570">
        <w:t xml:space="preserve"> </w:t>
      </w:r>
      <w:r w:rsidR="00550A51" w:rsidRPr="00CC5646">
        <w:t>których mowa</w:t>
      </w:r>
      <w:r w:rsidRPr="00CC5646">
        <w:t xml:space="preserve"> w</w:t>
      </w:r>
      <w:r w:rsidR="00746570">
        <w:t xml:space="preserve"> </w:t>
      </w:r>
      <w:r w:rsidRPr="00CC5646">
        <w:t>ust.</w:t>
      </w:r>
      <w:r w:rsidR="00746570">
        <w:t xml:space="preserve"> </w:t>
      </w:r>
      <w:r w:rsidR="00550A51" w:rsidRPr="00CC5646">
        <w:t>1, rozpatrzonych do dnia 30</w:t>
      </w:r>
      <w:r w:rsidR="00004CFA">
        <w:t> </w:t>
      </w:r>
      <w:r w:rsidR="00550A51" w:rsidRPr="00CC5646">
        <w:t>czerwca 2021</w:t>
      </w:r>
      <w:r w:rsidR="00746570">
        <w:t xml:space="preserve"> </w:t>
      </w:r>
      <w:r w:rsidR="00550A51" w:rsidRPr="00CC5646">
        <w:t>r., możliwe jest dokonanie wypłaty wsparcia po tym terminie, nie później niż do dnia 31</w:t>
      </w:r>
      <w:r w:rsidR="00746570">
        <w:t xml:space="preserve"> </w:t>
      </w:r>
      <w:r w:rsidR="00550A51" w:rsidRPr="00CC5646">
        <w:t>grudnia 2021</w:t>
      </w:r>
      <w:r w:rsidR="00746570">
        <w:t xml:space="preserve"> </w:t>
      </w:r>
      <w:r w:rsidR="00550A51" w:rsidRPr="00CC5646">
        <w:t>r.</w:t>
      </w:r>
    </w:p>
    <w:p w14:paraId="7C868D2F" w14:textId="1BE79678" w:rsidR="00550A51" w:rsidRPr="00CC5646" w:rsidRDefault="00550A51" w:rsidP="00550A51">
      <w:pPr>
        <w:pStyle w:val="ZUSTzmustartykuempunktem"/>
      </w:pPr>
      <w:r w:rsidRPr="00CC5646">
        <w:t>4.</w:t>
      </w:r>
      <w:r w:rsidR="00746570">
        <w:t xml:space="preserve"> </w:t>
      </w:r>
      <w:r w:rsidRPr="00CC5646">
        <w:t>Wnioski, o</w:t>
      </w:r>
      <w:r w:rsidR="00746570">
        <w:t xml:space="preserve"> </w:t>
      </w:r>
      <w:r w:rsidRPr="00CC5646">
        <w:t>których mowa</w:t>
      </w:r>
      <w:r w:rsidR="00D24856" w:rsidRPr="00CC5646">
        <w:t xml:space="preserve"> w</w:t>
      </w:r>
      <w:r w:rsidR="00746570">
        <w:t xml:space="preserve"> </w:t>
      </w:r>
      <w:r w:rsidR="00D24856" w:rsidRPr="00CC5646">
        <w:t>ust.</w:t>
      </w:r>
      <w:r w:rsidR="00746570">
        <w:t xml:space="preserve"> </w:t>
      </w:r>
      <w:r w:rsidRPr="00CC5646">
        <w:t>1, nierozpatrzone do dnia 30</w:t>
      </w:r>
      <w:r w:rsidR="00746570">
        <w:t xml:space="preserve"> </w:t>
      </w:r>
      <w:r w:rsidRPr="00CC5646">
        <w:t>czerwca 2021</w:t>
      </w:r>
      <w:r w:rsidR="00746570">
        <w:t xml:space="preserve"> </w:t>
      </w:r>
      <w:r w:rsidRPr="00CC5646">
        <w:t>r. mogą być rozpatrzone, a</w:t>
      </w:r>
      <w:r w:rsidR="00746570">
        <w:t xml:space="preserve"> </w:t>
      </w:r>
      <w:r w:rsidRPr="00CC5646">
        <w:t>kwota wsparcia może być wypłacona w</w:t>
      </w:r>
      <w:r w:rsidR="00746570">
        <w:t xml:space="preserve"> </w:t>
      </w:r>
      <w:r w:rsidRPr="00CC5646">
        <w:t>terminie do dnia 31</w:t>
      </w:r>
      <w:r w:rsidR="00004CFA">
        <w:t> </w:t>
      </w:r>
      <w:r w:rsidRPr="00CC5646">
        <w:t>grudnia 2021</w:t>
      </w:r>
      <w:r w:rsidR="00746570">
        <w:t xml:space="preserve"> </w:t>
      </w:r>
      <w:r w:rsidRPr="00CC5646">
        <w:t>r.</w:t>
      </w:r>
      <w:r w:rsidR="00D24856" w:rsidRPr="00CC5646">
        <w:t>”</w:t>
      </w:r>
      <w:r w:rsidRPr="00CC5646">
        <w:t>;</w:t>
      </w:r>
    </w:p>
    <w:p w14:paraId="50E33C2F" w14:textId="40F6A549" w:rsidR="00550A51" w:rsidRPr="00CC5646" w:rsidRDefault="00550A51" w:rsidP="00CC5646">
      <w:pPr>
        <w:pStyle w:val="PKTpunkt"/>
        <w:keepNext/>
      </w:pPr>
      <w:r w:rsidRPr="00CC5646">
        <w:t>17)</w:t>
      </w:r>
      <w:r w:rsidR="00B0365A">
        <w:tab/>
      </w:r>
      <w:r w:rsidRPr="00CC5646">
        <w:t>po</w:t>
      </w:r>
      <w:r w:rsidR="00D24856" w:rsidRPr="00CC5646">
        <w:t xml:space="preserve"> art.</w:t>
      </w:r>
      <w:r w:rsidR="00746570">
        <w:t xml:space="preserve"> </w:t>
      </w:r>
      <w:r w:rsidRPr="00CC5646">
        <w:t>31zzs dodaje się</w:t>
      </w:r>
      <w:r w:rsidR="00D24856" w:rsidRPr="00CC5646">
        <w:t xml:space="preserve"> art.</w:t>
      </w:r>
      <w:r w:rsidR="00746570">
        <w:t xml:space="preserve"> </w:t>
      </w:r>
      <w:r w:rsidRPr="00CC5646">
        <w:t>31zzt</w:t>
      </w:r>
      <w:r w:rsidR="00D24856" w:rsidRPr="00CC5646">
        <w:t xml:space="preserve"> i</w:t>
      </w:r>
      <w:r w:rsidR="00746570">
        <w:t xml:space="preserve"> </w:t>
      </w:r>
      <w:r w:rsidR="00D24856" w:rsidRPr="00CC5646">
        <w:t>art.</w:t>
      </w:r>
      <w:r w:rsidR="00746570">
        <w:t xml:space="preserve"> </w:t>
      </w:r>
      <w:r w:rsidRPr="00CC5646">
        <w:t>31zzu</w:t>
      </w:r>
      <w:r w:rsidR="00D24856" w:rsidRPr="00CC5646">
        <w:t xml:space="preserve"> w</w:t>
      </w:r>
      <w:r w:rsidR="00746570">
        <w:t xml:space="preserve"> </w:t>
      </w:r>
      <w:r w:rsidRPr="00CC5646">
        <w:t>brzmieniu:</w:t>
      </w:r>
    </w:p>
    <w:p w14:paraId="3888B782" w14:textId="4775688E" w:rsidR="00550A51" w:rsidRPr="00CC5646" w:rsidRDefault="00D24856" w:rsidP="00550A51">
      <w:pPr>
        <w:pStyle w:val="ZARTzmartartykuempunktem"/>
      </w:pPr>
      <w:r w:rsidRPr="00CC5646">
        <w:t>„</w:t>
      </w:r>
      <w:r w:rsidR="00550A51" w:rsidRPr="00CC5646">
        <w:t>Art. 31zzt. Kto uporczywie nie odprowadza rat,</w:t>
      </w:r>
      <w:r w:rsidRPr="00CC5646">
        <w:t xml:space="preserve"> o</w:t>
      </w:r>
      <w:r w:rsidR="00746570">
        <w:t xml:space="preserve"> </w:t>
      </w:r>
      <w:r w:rsidR="00550A51" w:rsidRPr="00CC5646">
        <w:t>których mowa</w:t>
      </w:r>
      <w:r w:rsidRPr="00CC5646">
        <w:t xml:space="preserve"> w</w:t>
      </w:r>
      <w:r w:rsidR="00746570">
        <w:t xml:space="preserve"> </w:t>
      </w:r>
      <w:r w:rsidRPr="00CC5646">
        <w:t>art.</w:t>
      </w:r>
      <w:r w:rsidR="00746570">
        <w:t xml:space="preserve"> </w:t>
      </w:r>
      <w:r w:rsidR="00550A51" w:rsidRPr="00CC5646">
        <w:t>1</w:t>
      </w:r>
      <w:r w:rsidRPr="00CC5646">
        <w:t>5</w:t>
      </w:r>
      <w:r w:rsidR="00550A51" w:rsidRPr="00CC5646">
        <w:t>kb</w:t>
      </w:r>
      <w:r w:rsidRPr="00CC5646">
        <w:t xml:space="preserve"> ust.</w:t>
      </w:r>
      <w:r w:rsidR="00746570">
        <w:t xml:space="preserve"> </w:t>
      </w:r>
      <w:r w:rsidR="00550A51" w:rsidRPr="00CC5646">
        <w:t>7, na Turystyczny Fundusz Zwrotów lub rat,</w:t>
      </w:r>
      <w:r w:rsidRPr="00CC5646">
        <w:t xml:space="preserve"> o</w:t>
      </w:r>
      <w:r w:rsidR="00746570">
        <w:t xml:space="preserve"> </w:t>
      </w:r>
      <w:r w:rsidR="00550A51" w:rsidRPr="00CC5646">
        <w:t>których mowa</w:t>
      </w:r>
      <w:r w:rsidRPr="00CC5646">
        <w:t xml:space="preserve"> w</w:t>
      </w:r>
      <w:r w:rsidR="00746570">
        <w:t xml:space="preserve"> </w:t>
      </w:r>
      <w:r w:rsidRPr="00CC5646">
        <w:t>art.</w:t>
      </w:r>
      <w:r w:rsidR="00746570">
        <w:t xml:space="preserve"> </w:t>
      </w:r>
      <w:r w:rsidR="00550A51" w:rsidRPr="00CC5646">
        <w:t>1</w:t>
      </w:r>
      <w:r w:rsidRPr="00CC5646">
        <w:t>5</w:t>
      </w:r>
      <w:r w:rsidR="00550A51" w:rsidRPr="00CC5646">
        <w:t>kc</w:t>
      </w:r>
      <w:r w:rsidRPr="00CC5646">
        <w:t xml:space="preserve"> ust.</w:t>
      </w:r>
      <w:r w:rsidR="00746570">
        <w:t xml:space="preserve"> </w:t>
      </w:r>
      <w:r w:rsidR="00550A51" w:rsidRPr="00CC5646">
        <w:t>17, na Turystyczny Fundusz Pomocowy, podlega grzywnie, karze ograniczenia wolności albo pozbawienia wolności do lat 3.</w:t>
      </w:r>
    </w:p>
    <w:p w14:paraId="6FF4C74C" w14:textId="51529923" w:rsidR="00550A51" w:rsidRPr="00CC5646" w:rsidRDefault="00550A51" w:rsidP="00550A51">
      <w:pPr>
        <w:pStyle w:val="ZARTzmartartykuempunktem"/>
      </w:pPr>
      <w:r w:rsidRPr="00CC5646">
        <w:t>Art. 31zzu. Kto zaniża wysokość składki,</w:t>
      </w:r>
      <w:r w:rsidR="00D24856" w:rsidRPr="00CC5646">
        <w:t xml:space="preserve"> o</w:t>
      </w:r>
      <w:r w:rsidR="00746570">
        <w:t xml:space="preserve"> </w:t>
      </w:r>
      <w:r w:rsidRPr="00CC5646">
        <w:t>której mowa</w:t>
      </w:r>
      <w:r w:rsidR="00D24856" w:rsidRPr="00CC5646">
        <w:t xml:space="preserve"> w</w:t>
      </w:r>
      <w:r w:rsidR="00746570">
        <w:t xml:space="preserve"> </w:t>
      </w:r>
      <w:r w:rsidR="00D24856" w:rsidRPr="00CC5646">
        <w:t>art.</w:t>
      </w:r>
      <w:r w:rsidR="00746570">
        <w:t xml:space="preserve"> </w:t>
      </w:r>
      <w:r w:rsidRPr="00CC5646">
        <w:t>1</w:t>
      </w:r>
      <w:r w:rsidR="00D24856" w:rsidRPr="00CC5646">
        <w:t>5</w:t>
      </w:r>
      <w:r w:rsidRPr="00CC5646">
        <w:t>kc</w:t>
      </w:r>
      <w:r w:rsidR="00D24856" w:rsidRPr="00CC5646">
        <w:t xml:space="preserve"> ust.</w:t>
      </w:r>
      <w:r w:rsidR="00746570">
        <w:t xml:space="preserve"> </w:t>
      </w:r>
      <w:r w:rsidR="00D24856" w:rsidRPr="00CC5646">
        <w:t>4 pkt</w:t>
      </w:r>
      <w:r w:rsidR="00746570">
        <w:t xml:space="preserve"> </w:t>
      </w:r>
      <w:r w:rsidRPr="00CC5646">
        <w:t>5, należnej na Turystyczny Fundusz Pomocowy, podlega grzywnie, karze ograniczenia wolności albo pozbawienia wolności do lat 3.</w:t>
      </w:r>
      <w:r w:rsidR="00410B44" w:rsidRPr="00CC5646">
        <w:t>”</w:t>
      </w:r>
      <w:r w:rsidRPr="00CC5646">
        <w:t>.</w:t>
      </w:r>
    </w:p>
    <w:p w14:paraId="1C8E9CFB" w14:textId="66C79C80" w:rsidR="00550A51" w:rsidRPr="00CC5646" w:rsidRDefault="00550A51" w:rsidP="00CC5646">
      <w:pPr>
        <w:pStyle w:val="ARTartustawynprozporzdzenia"/>
        <w:keepNext/>
      </w:pPr>
      <w:r w:rsidRPr="00CC5646">
        <w:rPr>
          <w:rStyle w:val="Ppogrubienie"/>
        </w:rPr>
        <w:t>Art.</w:t>
      </w:r>
      <w:r w:rsidR="00746570">
        <w:rPr>
          <w:rStyle w:val="Ppogrubienie"/>
        </w:rPr>
        <w:t> </w:t>
      </w:r>
      <w:r w:rsidRPr="00CC5646">
        <w:rPr>
          <w:rStyle w:val="Ppogrubienie"/>
        </w:rPr>
        <w:t>2.</w:t>
      </w:r>
      <w:r w:rsidR="00746570">
        <w:t xml:space="preserve"> </w:t>
      </w:r>
      <w:r w:rsidRPr="00CC5646">
        <w:t>W</w:t>
      </w:r>
      <w:r w:rsidR="00746570">
        <w:t xml:space="preserve"> </w:t>
      </w:r>
      <w:r w:rsidRPr="00CC5646">
        <w:t>ustawie z</w:t>
      </w:r>
      <w:r w:rsidR="00746570">
        <w:t xml:space="preserve"> </w:t>
      </w:r>
      <w:r w:rsidRPr="00CC5646">
        <w:t>dnia 20</w:t>
      </w:r>
      <w:r w:rsidR="00746570">
        <w:t xml:space="preserve"> </w:t>
      </w:r>
      <w:r w:rsidRPr="00CC5646">
        <w:t>kwietnia 2004</w:t>
      </w:r>
      <w:r w:rsidR="00746570">
        <w:t xml:space="preserve"> </w:t>
      </w:r>
      <w:r w:rsidRPr="00CC5646">
        <w:t>r. o</w:t>
      </w:r>
      <w:r w:rsidR="00746570">
        <w:t xml:space="preserve"> </w:t>
      </w:r>
      <w:r w:rsidRPr="00CC5646">
        <w:t>promocji zatrudnienia i</w:t>
      </w:r>
      <w:r w:rsidR="00746570">
        <w:t xml:space="preserve"> </w:t>
      </w:r>
      <w:r w:rsidRPr="00CC5646">
        <w:t>instytucjach rynku pracy (</w:t>
      </w:r>
      <w:r w:rsidR="00D24856" w:rsidRPr="00CC5646">
        <w:t>Dz.</w:t>
      </w:r>
      <w:r w:rsidR="00746570">
        <w:t xml:space="preserve"> </w:t>
      </w:r>
      <w:r w:rsidR="00D24856" w:rsidRPr="00CC5646">
        <w:t>U.</w:t>
      </w:r>
      <w:r w:rsidRPr="00CC5646">
        <w:t xml:space="preserve"> z</w:t>
      </w:r>
      <w:r w:rsidR="00746570">
        <w:t xml:space="preserve"> </w:t>
      </w:r>
      <w:r w:rsidRPr="00CC5646">
        <w:t>2021</w:t>
      </w:r>
      <w:r w:rsidR="00746570">
        <w:t xml:space="preserve"> </w:t>
      </w:r>
      <w:r w:rsidRPr="00CC5646">
        <w:t>r.</w:t>
      </w:r>
      <w:r w:rsidR="00D24856" w:rsidRPr="00CC5646">
        <w:t xml:space="preserve"> poz.</w:t>
      </w:r>
      <w:r w:rsidR="00746570">
        <w:t xml:space="preserve"> </w:t>
      </w:r>
      <w:r w:rsidRPr="00CC5646">
        <w:t>1100, 116</w:t>
      </w:r>
      <w:r w:rsidR="00D24856" w:rsidRPr="00CC5646">
        <w:t>2 i</w:t>
      </w:r>
      <w:r w:rsidR="00746570">
        <w:t xml:space="preserve"> </w:t>
      </w:r>
      <w:r w:rsidRPr="00CC5646">
        <w:t>1621) wprowadza się następujące zmiany:</w:t>
      </w:r>
    </w:p>
    <w:p w14:paraId="26291217" w14:textId="1D0D77DD" w:rsidR="00550A51" w:rsidRPr="00CC5646" w:rsidRDefault="00550A51" w:rsidP="00CC5646">
      <w:pPr>
        <w:pStyle w:val="PKTpunkt"/>
        <w:keepNext/>
      </w:pPr>
      <w:r w:rsidRPr="00CC5646">
        <w:t>1)</w:t>
      </w:r>
      <w:r w:rsidR="00B0365A">
        <w:tab/>
      </w:r>
      <w:r w:rsidRPr="00CC5646">
        <w:t>po</w:t>
      </w:r>
      <w:r w:rsidR="00D24856" w:rsidRPr="00CC5646">
        <w:t xml:space="preserve"> art.</w:t>
      </w:r>
      <w:r w:rsidR="00746570">
        <w:t xml:space="preserve"> </w:t>
      </w:r>
      <w:r w:rsidRPr="00CC5646">
        <w:t>61b dodaje się</w:t>
      </w:r>
      <w:r w:rsidR="00D24856" w:rsidRPr="00CC5646">
        <w:t xml:space="preserve"> art.</w:t>
      </w:r>
      <w:r w:rsidR="00746570">
        <w:t xml:space="preserve"> </w:t>
      </w:r>
      <w:r w:rsidRPr="00CC5646">
        <w:t>61ba</w:t>
      </w:r>
      <w:r w:rsidR="00B020B3">
        <w:t>–</w:t>
      </w:r>
      <w:r w:rsidRPr="00CC5646">
        <w:t>61bd w</w:t>
      </w:r>
      <w:r w:rsidR="00746570">
        <w:t xml:space="preserve"> </w:t>
      </w:r>
      <w:r w:rsidRPr="00CC5646">
        <w:t>brzmieniu:</w:t>
      </w:r>
    </w:p>
    <w:p w14:paraId="10A7CC15" w14:textId="77777777" w:rsidR="00550A51" w:rsidRPr="00CC5646" w:rsidRDefault="00D24856" w:rsidP="00550A51">
      <w:pPr>
        <w:pStyle w:val="ZARTzmartartykuempunktem"/>
      </w:pPr>
      <w:r w:rsidRPr="00CC5646">
        <w:t>„</w:t>
      </w:r>
      <w:r w:rsidR="00550A51" w:rsidRPr="00CC5646">
        <w:t>Art. 61ba. 1. Minister właściwy do spraw pracy może opracować resortowy program aktywizacyjny dla cudzoziemców.</w:t>
      </w:r>
    </w:p>
    <w:p w14:paraId="104CFF4C" w14:textId="6A2BA3D9" w:rsidR="00550A51" w:rsidRPr="00CC5646" w:rsidRDefault="00550A51" w:rsidP="00550A51">
      <w:pPr>
        <w:pStyle w:val="ZUSTzmustartykuempunktem"/>
      </w:pPr>
      <w:r w:rsidRPr="00CC5646">
        <w:t>2.</w:t>
      </w:r>
      <w:r w:rsidR="00D24856" w:rsidRPr="00CC5646">
        <w:t xml:space="preserve"> W</w:t>
      </w:r>
      <w:r w:rsidR="00746570">
        <w:t xml:space="preserve"> </w:t>
      </w:r>
      <w:r w:rsidRPr="00CC5646">
        <w:t>ramach programu aktywizacyjnego dla cudzoziemców mogą być podejmowane działania mające na celu wpieranie aktywizacji zawodowej, integracji i</w:t>
      </w:r>
      <w:r w:rsidR="00855297">
        <w:t> </w:t>
      </w:r>
      <w:r w:rsidRPr="00CC5646">
        <w:t>aktywności społecznej cudzoziemców.</w:t>
      </w:r>
    </w:p>
    <w:p w14:paraId="74EACCE4" w14:textId="776D5213" w:rsidR="00550A51" w:rsidRPr="00CC5646" w:rsidRDefault="00550A51" w:rsidP="00550A51">
      <w:pPr>
        <w:pStyle w:val="ZUSTzmustartykuempunktem"/>
      </w:pPr>
      <w:r w:rsidRPr="00CC5646">
        <w:t>3. Minister właściwy do spraw pracy może przyznać na realizację programu aktywizacyjnego dla cudzoziemców środki z</w:t>
      </w:r>
      <w:r w:rsidR="00746570">
        <w:t xml:space="preserve"> </w:t>
      </w:r>
      <w:r w:rsidRPr="00CC5646">
        <w:t>rezerwy dysponenta Funduszu Pracy.</w:t>
      </w:r>
    </w:p>
    <w:p w14:paraId="6EC32F33" w14:textId="7287B334" w:rsidR="00550A51" w:rsidRPr="00CC5646" w:rsidRDefault="00550A51" w:rsidP="00550A51">
      <w:pPr>
        <w:pStyle w:val="ZUSTzmustartykuempunktem"/>
      </w:pPr>
      <w:r w:rsidRPr="00CC5646">
        <w:t>4. Powierzenie realizacji zadań w</w:t>
      </w:r>
      <w:r w:rsidR="00746570">
        <w:t xml:space="preserve"> </w:t>
      </w:r>
      <w:r w:rsidRPr="00CC5646">
        <w:t>zakresie programu aktywizacyjnego dla cudzoziemców odbywa się po przeprowadzeniu konkursu ofert ogłaszanego przez ministra właściwego do spraw pracy.</w:t>
      </w:r>
    </w:p>
    <w:p w14:paraId="50F6B8C7" w14:textId="77777777" w:rsidR="00550A51" w:rsidRPr="00CC5646" w:rsidRDefault="00550A51" w:rsidP="00550A51">
      <w:pPr>
        <w:pStyle w:val="ZUSTzmustartykuempunktem"/>
      </w:pPr>
      <w:r w:rsidRPr="00CC5646">
        <w:t>5. Konkurs ofert jest kierowany do:</w:t>
      </w:r>
    </w:p>
    <w:p w14:paraId="241B90DF" w14:textId="1E844A38" w:rsidR="00550A51" w:rsidRPr="00CC5646" w:rsidRDefault="00550A51" w:rsidP="00855297">
      <w:pPr>
        <w:pStyle w:val="ZPKTzmpktartykuempunktem"/>
      </w:pPr>
      <w:r w:rsidRPr="00CC5646">
        <w:t>1)</w:t>
      </w:r>
      <w:r w:rsidR="00B0365A">
        <w:tab/>
      </w:r>
      <w:r w:rsidRPr="00CC5646">
        <w:t>organizacji, o</w:t>
      </w:r>
      <w:r w:rsidR="00746570">
        <w:t xml:space="preserve"> </w:t>
      </w:r>
      <w:r w:rsidRPr="00CC5646">
        <w:t>których</w:t>
      </w:r>
      <w:r w:rsidR="00D24856" w:rsidRPr="00CC5646">
        <w:t xml:space="preserve"> w</w:t>
      </w:r>
      <w:r w:rsidR="00746570">
        <w:t xml:space="preserve"> </w:t>
      </w:r>
      <w:r w:rsidR="00D24856" w:rsidRPr="00CC5646">
        <w:t>art.</w:t>
      </w:r>
      <w:r w:rsidR="00746570">
        <w:t xml:space="preserve"> </w:t>
      </w:r>
      <w:r w:rsidR="00D24856" w:rsidRPr="00CC5646">
        <w:t>3 ust.</w:t>
      </w:r>
      <w:r w:rsidR="00746570">
        <w:t xml:space="preserve"> </w:t>
      </w:r>
      <w:r w:rsidR="00D24856" w:rsidRPr="00CC5646">
        <w:t>2 lub</w:t>
      </w:r>
      <w:r w:rsidRPr="00CC5646">
        <w:t xml:space="preserve"> 3</w:t>
      </w:r>
      <w:r w:rsidR="00746570">
        <w:t xml:space="preserve"> </w:t>
      </w:r>
      <w:r w:rsidRPr="00CC5646">
        <w:t>ustawy z</w:t>
      </w:r>
      <w:r w:rsidR="00746570">
        <w:t xml:space="preserve"> </w:t>
      </w:r>
      <w:r w:rsidRPr="00CC5646">
        <w:t>dnia 24</w:t>
      </w:r>
      <w:r w:rsidR="00746570">
        <w:t xml:space="preserve"> </w:t>
      </w:r>
      <w:r w:rsidRPr="00CC5646">
        <w:t>kwietnia 2003</w:t>
      </w:r>
      <w:r w:rsidR="00746570">
        <w:t xml:space="preserve"> </w:t>
      </w:r>
      <w:r w:rsidRPr="00CC5646">
        <w:t>r. o</w:t>
      </w:r>
      <w:r w:rsidR="00855297">
        <w:t> </w:t>
      </w:r>
      <w:r w:rsidRPr="00CC5646">
        <w:t>działalności pożytku publicznego i</w:t>
      </w:r>
      <w:r w:rsidR="00746570">
        <w:t xml:space="preserve"> </w:t>
      </w:r>
      <w:r w:rsidRPr="00CC5646">
        <w:t>o</w:t>
      </w:r>
      <w:r w:rsidR="00746570">
        <w:t xml:space="preserve"> </w:t>
      </w:r>
      <w:r w:rsidRPr="00CC5646">
        <w:t>wolontariacie (</w:t>
      </w:r>
      <w:r w:rsidR="00D24856" w:rsidRPr="00CC5646">
        <w:t>Dz.</w:t>
      </w:r>
      <w:r w:rsidR="00746570">
        <w:t xml:space="preserve"> </w:t>
      </w:r>
      <w:r w:rsidR="00D24856" w:rsidRPr="00CC5646">
        <w:t>U.</w:t>
      </w:r>
      <w:r w:rsidRPr="00CC5646">
        <w:t xml:space="preserve"> z</w:t>
      </w:r>
      <w:r w:rsidR="00746570">
        <w:t xml:space="preserve"> </w:t>
      </w:r>
      <w:r w:rsidRPr="00CC5646">
        <w:t>2020</w:t>
      </w:r>
      <w:r w:rsidR="00746570">
        <w:t xml:space="preserve"> </w:t>
      </w:r>
      <w:r w:rsidRPr="00CC5646">
        <w:t>r.</w:t>
      </w:r>
      <w:r w:rsidR="00D24856" w:rsidRPr="00CC5646">
        <w:t xml:space="preserve"> poz.</w:t>
      </w:r>
      <w:r w:rsidR="00746570">
        <w:t xml:space="preserve"> </w:t>
      </w:r>
      <w:r w:rsidRPr="00CC5646">
        <w:t>105</w:t>
      </w:r>
      <w:r w:rsidR="00D24856" w:rsidRPr="00CC5646">
        <w:t>7 oraz z</w:t>
      </w:r>
      <w:r w:rsidR="00746570">
        <w:t xml:space="preserve"> </w:t>
      </w:r>
      <w:r w:rsidRPr="00CC5646">
        <w:t>202</w:t>
      </w:r>
      <w:r w:rsidR="00D24856" w:rsidRPr="00CC5646">
        <w:t>1</w:t>
      </w:r>
      <w:r w:rsidR="00746570">
        <w:t xml:space="preserve"> </w:t>
      </w:r>
      <w:r w:rsidRPr="00CC5646">
        <w:t>r.</w:t>
      </w:r>
      <w:r w:rsidR="00D24856" w:rsidRPr="00CC5646">
        <w:t xml:space="preserve"> poz.</w:t>
      </w:r>
      <w:r w:rsidR="00746570">
        <w:t xml:space="preserve"> </w:t>
      </w:r>
      <w:r w:rsidRPr="00CC5646">
        <w:t>1038, 124</w:t>
      </w:r>
      <w:r w:rsidR="00D24856" w:rsidRPr="00CC5646">
        <w:t>3 i</w:t>
      </w:r>
      <w:r w:rsidR="00746570">
        <w:t xml:space="preserve"> </w:t>
      </w:r>
      <w:r w:rsidRPr="00CC5646">
        <w:t>1535) lub</w:t>
      </w:r>
    </w:p>
    <w:p w14:paraId="5091880A" w14:textId="54200144" w:rsidR="00550A51" w:rsidRPr="00CC5646" w:rsidRDefault="00550A51" w:rsidP="00855297">
      <w:pPr>
        <w:pStyle w:val="ZPKTzmpktartykuempunktem"/>
      </w:pPr>
      <w:r w:rsidRPr="00CC5646">
        <w:t>2)</w:t>
      </w:r>
      <w:r w:rsidR="00B0365A">
        <w:tab/>
      </w:r>
      <w:r w:rsidRPr="00CC5646">
        <w:t>podmiotów, o</w:t>
      </w:r>
      <w:r w:rsidR="00746570">
        <w:t xml:space="preserve"> </w:t>
      </w:r>
      <w:r w:rsidRPr="00CC5646">
        <w:t>których mowa</w:t>
      </w:r>
      <w:r w:rsidR="00D24856" w:rsidRPr="00CC5646">
        <w:t xml:space="preserve"> w</w:t>
      </w:r>
      <w:r w:rsidR="00746570">
        <w:t xml:space="preserve"> </w:t>
      </w:r>
      <w:r w:rsidR="00D24856" w:rsidRPr="00CC5646">
        <w:t>art.</w:t>
      </w:r>
      <w:r w:rsidR="00746570">
        <w:t xml:space="preserve"> </w:t>
      </w:r>
      <w:r w:rsidR="00D24856" w:rsidRPr="00CC5646">
        <w:t>6 ust.</w:t>
      </w:r>
      <w:r w:rsidR="00746570">
        <w:t xml:space="preserve"> </w:t>
      </w:r>
      <w:r w:rsidR="00D24856" w:rsidRPr="00CC5646">
        <w:t>1 pkt</w:t>
      </w:r>
      <w:r w:rsidR="00746570">
        <w:t xml:space="preserve"> </w:t>
      </w:r>
      <w:r w:rsidR="00D24856" w:rsidRPr="00CC5646">
        <w:t>1</w:t>
      </w:r>
      <w:r w:rsidR="00813598">
        <w:t>–</w:t>
      </w:r>
      <w:r w:rsidRPr="00CC5646">
        <w:t>4, lub</w:t>
      </w:r>
    </w:p>
    <w:p w14:paraId="7A1CB6FB" w14:textId="6ADD7627" w:rsidR="00550A51" w:rsidRPr="00CC5646" w:rsidRDefault="00550A51" w:rsidP="00855297">
      <w:pPr>
        <w:pStyle w:val="ZPKTzmpktartykuempunktem"/>
      </w:pPr>
      <w:r w:rsidRPr="00CC5646">
        <w:lastRenderedPageBreak/>
        <w:t>3)</w:t>
      </w:r>
      <w:r w:rsidR="00B0365A">
        <w:tab/>
      </w:r>
      <w:r w:rsidRPr="00CC5646">
        <w:t>jednostek samorządu terytorialnego.</w:t>
      </w:r>
    </w:p>
    <w:p w14:paraId="3AA4A2BC" w14:textId="50D0F593" w:rsidR="00550A51" w:rsidRPr="00CC5646" w:rsidRDefault="00550A51" w:rsidP="00550A51">
      <w:pPr>
        <w:pStyle w:val="ZUSTzmustartykuempunktem"/>
      </w:pPr>
      <w:r w:rsidRPr="00CC5646">
        <w:t>6. Na stronie podmiotowej ministra właściwego do spraw pracy w</w:t>
      </w:r>
      <w:r w:rsidR="00746570">
        <w:t xml:space="preserve"> </w:t>
      </w:r>
      <w:r w:rsidRPr="00CC5646">
        <w:t>Biuletynie Informacji Publicznej umieszcza się ogłoszenie o</w:t>
      </w:r>
      <w:r w:rsidR="00746570">
        <w:t xml:space="preserve"> </w:t>
      </w:r>
      <w:r w:rsidRPr="00CC5646">
        <w:t>konkursie ofert oraz informacje o</w:t>
      </w:r>
      <w:r w:rsidR="00855297">
        <w:t> </w:t>
      </w:r>
      <w:r w:rsidRPr="00CC5646">
        <w:t>wyniku tego konkursu.</w:t>
      </w:r>
    </w:p>
    <w:p w14:paraId="5903E155" w14:textId="4AEE3219" w:rsidR="00550A51" w:rsidRPr="00CC5646" w:rsidRDefault="00550A51" w:rsidP="00550A51">
      <w:pPr>
        <w:pStyle w:val="ZUSTzmustartykuempunktem"/>
      </w:pPr>
      <w:r w:rsidRPr="00CC5646">
        <w:t>7. Do wyboru realizatorów zadań nie stosuje się przepisów o</w:t>
      </w:r>
      <w:r w:rsidR="00746570">
        <w:t xml:space="preserve"> </w:t>
      </w:r>
      <w:r w:rsidRPr="00CC5646">
        <w:t>prowadzeniu działalności pożytku publicznego na podstawie zlecenia realizacji zadań publicznych,</w:t>
      </w:r>
      <w:r w:rsidR="00D24856" w:rsidRPr="00CC5646">
        <w:t xml:space="preserve"> o</w:t>
      </w:r>
      <w:r w:rsidR="00C51D62">
        <w:t> </w:t>
      </w:r>
      <w:r w:rsidRPr="00CC5646">
        <w:t>których mowa w</w:t>
      </w:r>
      <w:r w:rsidR="00746570">
        <w:t xml:space="preserve"> </w:t>
      </w:r>
      <w:r w:rsidRPr="00CC5646">
        <w:t>rozdziale 2</w:t>
      </w:r>
      <w:r w:rsidR="00746570">
        <w:t xml:space="preserve"> </w:t>
      </w:r>
      <w:r w:rsidRPr="00CC5646">
        <w:t>działu II ustawy z</w:t>
      </w:r>
      <w:r w:rsidR="00746570">
        <w:t xml:space="preserve"> </w:t>
      </w:r>
      <w:r w:rsidRPr="00CC5646">
        <w:t>dnia 24</w:t>
      </w:r>
      <w:r w:rsidR="00746570">
        <w:t xml:space="preserve"> </w:t>
      </w:r>
      <w:r w:rsidRPr="00CC5646">
        <w:t>kwietnia 2003</w:t>
      </w:r>
      <w:r w:rsidR="00746570">
        <w:t xml:space="preserve"> </w:t>
      </w:r>
      <w:r w:rsidRPr="00CC5646">
        <w:t>r. o</w:t>
      </w:r>
      <w:r w:rsidR="00746570">
        <w:t xml:space="preserve"> </w:t>
      </w:r>
      <w:r w:rsidRPr="00CC5646">
        <w:t>działalności pożytku publicznego i</w:t>
      </w:r>
      <w:r w:rsidR="00746570">
        <w:t xml:space="preserve"> </w:t>
      </w:r>
      <w:r w:rsidRPr="00CC5646">
        <w:t>o</w:t>
      </w:r>
      <w:r w:rsidR="00746570">
        <w:t xml:space="preserve"> </w:t>
      </w:r>
      <w:r w:rsidRPr="00CC5646">
        <w:t>wolontariacie.</w:t>
      </w:r>
    </w:p>
    <w:p w14:paraId="04E86E52" w14:textId="65931164" w:rsidR="00550A51" w:rsidRPr="00CC5646" w:rsidRDefault="00550A51" w:rsidP="00CC5646">
      <w:pPr>
        <w:pStyle w:val="ZARTzmartartykuempunktem"/>
        <w:keepNext/>
      </w:pPr>
      <w:r w:rsidRPr="00CC5646">
        <w:t>Art. 61bb. 1.</w:t>
      </w:r>
      <w:r w:rsidR="00D24856" w:rsidRPr="00CC5646">
        <w:t xml:space="preserve"> W</w:t>
      </w:r>
      <w:r w:rsidR="00746570">
        <w:t xml:space="preserve"> </w:t>
      </w:r>
      <w:r w:rsidRPr="00CC5646">
        <w:t>ogłoszeniu o</w:t>
      </w:r>
      <w:r w:rsidR="00746570">
        <w:t xml:space="preserve"> </w:t>
      </w:r>
      <w:r w:rsidRPr="00CC5646">
        <w:t>konkursie ofert określa się:</w:t>
      </w:r>
    </w:p>
    <w:p w14:paraId="63DCFD9A" w14:textId="2F04B642" w:rsidR="00550A51" w:rsidRPr="00CC5646" w:rsidRDefault="00550A51" w:rsidP="00550A51">
      <w:pPr>
        <w:pStyle w:val="ZPKTzmpktartykuempunktem"/>
      </w:pPr>
      <w:r w:rsidRPr="00CC5646">
        <w:t>1)</w:t>
      </w:r>
      <w:r w:rsidR="00B0365A">
        <w:tab/>
      </w:r>
      <w:r w:rsidRPr="00CC5646">
        <w:t>zadanie będące przedmiotem konkursu ofert;</w:t>
      </w:r>
    </w:p>
    <w:p w14:paraId="2FF9F788" w14:textId="62D0DF43" w:rsidR="00550A51" w:rsidRPr="00CC5646" w:rsidRDefault="00550A51" w:rsidP="00550A51">
      <w:pPr>
        <w:pStyle w:val="ZPKTzmpktartykuempunktem"/>
      </w:pPr>
      <w:r w:rsidRPr="00CC5646">
        <w:t>2)</w:t>
      </w:r>
      <w:r w:rsidR="00B0365A">
        <w:tab/>
      </w:r>
      <w:r w:rsidRPr="00CC5646">
        <w:t>wysokość środków przeznaczonych na realizację zadania;</w:t>
      </w:r>
    </w:p>
    <w:p w14:paraId="2399D62E" w14:textId="0211ECA7" w:rsidR="00550A51" w:rsidRPr="00CC5646" w:rsidRDefault="00550A51" w:rsidP="00550A51">
      <w:pPr>
        <w:pStyle w:val="ZPKTzmpktartykuempunktem"/>
      </w:pPr>
      <w:r w:rsidRPr="00CC5646">
        <w:t>3)</w:t>
      </w:r>
      <w:r w:rsidR="00B0365A">
        <w:tab/>
      </w:r>
      <w:r w:rsidRPr="00CC5646">
        <w:t>terminy i</w:t>
      </w:r>
      <w:r w:rsidR="00746570">
        <w:t xml:space="preserve"> </w:t>
      </w:r>
      <w:r w:rsidRPr="00CC5646">
        <w:t>warunki realizacji zadania;</w:t>
      </w:r>
    </w:p>
    <w:p w14:paraId="5FBA57E9" w14:textId="04B077F2" w:rsidR="00550A51" w:rsidRPr="00CC5646" w:rsidRDefault="00550A51" w:rsidP="00550A51">
      <w:pPr>
        <w:pStyle w:val="ZPKTzmpktartykuempunktem"/>
      </w:pPr>
      <w:r w:rsidRPr="00CC5646">
        <w:t>4)</w:t>
      </w:r>
      <w:r w:rsidR="00B0365A">
        <w:tab/>
      </w:r>
      <w:r w:rsidRPr="00CC5646">
        <w:t>kryteria oceny ofert;</w:t>
      </w:r>
    </w:p>
    <w:p w14:paraId="0ACB5E23" w14:textId="12CA1176" w:rsidR="00550A51" w:rsidRPr="00CC5646" w:rsidRDefault="00550A51" w:rsidP="00550A51">
      <w:pPr>
        <w:pStyle w:val="ZPKTzmpktartykuempunktem"/>
      </w:pPr>
      <w:r w:rsidRPr="00CC5646">
        <w:t>5)</w:t>
      </w:r>
      <w:r w:rsidR="00B0365A">
        <w:tab/>
      </w:r>
      <w:r w:rsidRPr="00CC5646">
        <w:t>miejsce i</w:t>
      </w:r>
      <w:r w:rsidR="00746570">
        <w:t xml:space="preserve"> </w:t>
      </w:r>
      <w:r w:rsidRPr="00CC5646">
        <w:t xml:space="preserve">termin składania ofert </w:t>
      </w:r>
      <w:r w:rsidRPr="00CC5646">
        <w:sym w:font="Symbol" w:char="F02D"/>
      </w:r>
      <w:r w:rsidRPr="00CC5646">
        <w:t xml:space="preserve"> przy czym termin ten nie może być krótszy niż </w:t>
      </w:r>
      <w:r w:rsidR="00D24856" w:rsidRPr="00CC5646">
        <w:t>7</w:t>
      </w:r>
      <w:r w:rsidR="00C51D62">
        <w:t> </w:t>
      </w:r>
      <w:r w:rsidRPr="00CC5646">
        <w:t>dni od dnia ogłoszenia konkursu;</w:t>
      </w:r>
    </w:p>
    <w:p w14:paraId="36E72C0C" w14:textId="6D0C9064" w:rsidR="00550A51" w:rsidRPr="00CC5646" w:rsidRDefault="00550A51" w:rsidP="00550A51">
      <w:pPr>
        <w:pStyle w:val="ZPKTzmpktartykuempunktem"/>
      </w:pPr>
      <w:r w:rsidRPr="00CC5646">
        <w:t>6)</w:t>
      </w:r>
      <w:r w:rsidR="00B0365A">
        <w:tab/>
      </w:r>
      <w:r w:rsidRPr="00CC5646">
        <w:t>termin rozstrzygnięcia konkursu ofert;</w:t>
      </w:r>
    </w:p>
    <w:p w14:paraId="5D919F33" w14:textId="160C32D5" w:rsidR="00550A51" w:rsidRPr="00CC5646" w:rsidRDefault="00550A51" w:rsidP="00550A51">
      <w:pPr>
        <w:pStyle w:val="ZPKTzmpktartykuempunktem"/>
      </w:pPr>
      <w:r w:rsidRPr="00CC5646">
        <w:t>7)</w:t>
      </w:r>
      <w:r w:rsidR="00B0365A">
        <w:tab/>
      </w:r>
      <w:r w:rsidRPr="00CC5646">
        <w:t>termin i</w:t>
      </w:r>
      <w:r w:rsidR="00746570">
        <w:t xml:space="preserve"> </w:t>
      </w:r>
      <w:r w:rsidRPr="00CC5646">
        <w:t>sposób ogłoszenia wyników konkursu ofert;</w:t>
      </w:r>
    </w:p>
    <w:p w14:paraId="36955560" w14:textId="6D06DB6F" w:rsidR="00550A51" w:rsidRPr="00CC5646" w:rsidRDefault="00550A51" w:rsidP="00550A51">
      <w:pPr>
        <w:pStyle w:val="ZPKTzmpktartykuempunktem"/>
      </w:pPr>
      <w:r w:rsidRPr="00CC5646">
        <w:t>8)</w:t>
      </w:r>
      <w:r w:rsidR="00B0365A">
        <w:tab/>
      </w:r>
      <w:r w:rsidRPr="00CC5646">
        <w:t>informację o</w:t>
      </w:r>
      <w:r w:rsidR="00746570">
        <w:t xml:space="preserve"> </w:t>
      </w:r>
      <w:r w:rsidRPr="00CC5646">
        <w:t>możliwości odwołania konkursu ofert przed upływem terminu na złożenie ofert oraz możliwości przedłużenia terminu złożenia ofert i</w:t>
      </w:r>
      <w:r w:rsidR="00746570">
        <w:t xml:space="preserve"> </w:t>
      </w:r>
      <w:r w:rsidRPr="00CC5646">
        <w:t>terminu rozstrzygnięcia konkursu ofert;</w:t>
      </w:r>
    </w:p>
    <w:p w14:paraId="19F9024B" w14:textId="3B1D2B29" w:rsidR="00550A51" w:rsidRPr="00CC5646" w:rsidRDefault="00550A51" w:rsidP="00550A51">
      <w:pPr>
        <w:pStyle w:val="ZPKTzmpktartykuempunktem"/>
      </w:pPr>
      <w:r w:rsidRPr="00CC5646">
        <w:t>9)</w:t>
      </w:r>
      <w:r w:rsidR="00B0365A">
        <w:tab/>
      </w:r>
      <w:r w:rsidRPr="00CC5646">
        <w:t xml:space="preserve">dodatkowe warunki lub informacje </w:t>
      </w:r>
      <w:r w:rsidR="00B020B3">
        <w:t>–</w:t>
      </w:r>
      <w:r w:rsidR="00D24856" w:rsidRPr="00CC5646">
        <w:t xml:space="preserve"> o</w:t>
      </w:r>
      <w:r w:rsidR="00746570">
        <w:t xml:space="preserve"> </w:t>
      </w:r>
      <w:r w:rsidRPr="00CC5646">
        <w:t>ile jest to konieczne.</w:t>
      </w:r>
    </w:p>
    <w:p w14:paraId="00D9B67D" w14:textId="12012686" w:rsidR="00550A51" w:rsidRPr="00CC5646" w:rsidRDefault="00550A51" w:rsidP="00CC5646">
      <w:pPr>
        <w:pStyle w:val="ZUSTzmustartykuempunktem"/>
        <w:keepNext/>
      </w:pPr>
      <w:r w:rsidRPr="00CC5646">
        <w:t>2.</w:t>
      </w:r>
      <w:r w:rsidR="00746570">
        <w:t xml:space="preserve"> </w:t>
      </w:r>
      <w:r w:rsidRPr="00CC5646">
        <w:t>Oferta złożona w</w:t>
      </w:r>
      <w:r w:rsidR="00746570">
        <w:t xml:space="preserve"> </w:t>
      </w:r>
      <w:r w:rsidRPr="00CC5646">
        <w:t>konkursie ofert zawiera:</w:t>
      </w:r>
    </w:p>
    <w:p w14:paraId="3B3A9893" w14:textId="690D84DB" w:rsidR="00550A51" w:rsidRPr="00CC5646" w:rsidRDefault="00550A51" w:rsidP="00550A51">
      <w:pPr>
        <w:pStyle w:val="ZPKTzmpktartykuempunktem"/>
      </w:pPr>
      <w:r w:rsidRPr="00CC5646">
        <w:t>1)</w:t>
      </w:r>
      <w:r w:rsidR="00B0365A">
        <w:tab/>
      </w:r>
      <w:r w:rsidRPr="00CC5646">
        <w:t>szczegółowy sposób realizacji zadania;</w:t>
      </w:r>
    </w:p>
    <w:p w14:paraId="51FC1DF6" w14:textId="46AEB1E8" w:rsidR="00550A51" w:rsidRPr="00CC5646" w:rsidRDefault="00550A51" w:rsidP="00550A51">
      <w:pPr>
        <w:pStyle w:val="ZPKTzmpktartykuempunktem"/>
      </w:pPr>
      <w:r w:rsidRPr="00CC5646">
        <w:t>2)</w:t>
      </w:r>
      <w:r w:rsidR="00B0365A">
        <w:tab/>
      </w:r>
      <w:r w:rsidRPr="00CC5646">
        <w:t>termin i</w:t>
      </w:r>
      <w:r w:rsidR="00746570">
        <w:t xml:space="preserve"> </w:t>
      </w:r>
      <w:r w:rsidRPr="00CC5646">
        <w:t>miejsce realizacji zadania;</w:t>
      </w:r>
    </w:p>
    <w:p w14:paraId="50165483" w14:textId="36EBDDC9" w:rsidR="00550A51" w:rsidRPr="00CC5646" w:rsidRDefault="00550A51" w:rsidP="00550A51">
      <w:pPr>
        <w:pStyle w:val="ZPKTzmpktartykuempunktem"/>
      </w:pPr>
      <w:r w:rsidRPr="00CC5646">
        <w:t>3)</w:t>
      </w:r>
      <w:r w:rsidR="00B0365A">
        <w:tab/>
      </w:r>
      <w:r w:rsidRPr="00CC5646">
        <w:t>harmonogram działań w</w:t>
      </w:r>
      <w:r w:rsidR="00746570">
        <w:t xml:space="preserve"> </w:t>
      </w:r>
      <w:r w:rsidRPr="00CC5646">
        <w:t>zakresie realizacji zadania;</w:t>
      </w:r>
    </w:p>
    <w:p w14:paraId="03B4FFE2" w14:textId="11A82CF5" w:rsidR="00761338" w:rsidRDefault="00550A51" w:rsidP="00550A51">
      <w:pPr>
        <w:pStyle w:val="ZPKTzmpktartykuempunktem"/>
      </w:pPr>
      <w:r w:rsidRPr="00CC5646">
        <w:t>4)</w:t>
      </w:r>
      <w:r w:rsidR="00B0365A">
        <w:tab/>
      </w:r>
      <w:r w:rsidRPr="00CC5646">
        <w:t>kalkulację przewidywanych kosztów realizacji zadania</w:t>
      </w:r>
      <w:r w:rsidR="00761338">
        <w:t>;</w:t>
      </w:r>
    </w:p>
    <w:p w14:paraId="51C92FDB" w14:textId="7BD16AAC" w:rsidR="00550A51" w:rsidRPr="00CC5646" w:rsidRDefault="00761338" w:rsidP="00761338">
      <w:pPr>
        <w:pStyle w:val="ZPKTzmpktartykuempunktem"/>
      </w:pPr>
      <w:r>
        <w:t>5)</w:t>
      </w:r>
      <w:r w:rsidR="00B0365A">
        <w:tab/>
      </w:r>
      <w:r>
        <w:t xml:space="preserve">inne postanowienia wynikające z </w:t>
      </w:r>
      <w:r w:rsidRPr="00761338">
        <w:t>dodatkowych</w:t>
      </w:r>
      <w:r>
        <w:t xml:space="preserve"> warunków lub informacji, o których mowa w ust. 1 pkt 9</w:t>
      </w:r>
      <w:r w:rsidRPr="0004741A">
        <w:t>.</w:t>
      </w:r>
    </w:p>
    <w:p w14:paraId="2E3DCB96" w14:textId="0095AEE2" w:rsidR="00550A51" w:rsidRPr="00CC5646" w:rsidRDefault="00550A51" w:rsidP="00CC5646">
      <w:pPr>
        <w:pStyle w:val="ZUSTzmustartykuempunktem"/>
        <w:keepNext/>
      </w:pPr>
      <w:r w:rsidRPr="00CC5646">
        <w:t>3.</w:t>
      </w:r>
      <w:r w:rsidR="00746570">
        <w:t xml:space="preserve"> </w:t>
      </w:r>
      <w:r w:rsidRPr="00CC5646">
        <w:t>Do oferty dołącza się:</w:t>
      </w:r>
    </w:p>
    <w:p w14:paraId="13B809F8" w14:textId="2BF6471D" w:rsidR="00550A51" w:rsidRPr="00CC5646" w:rsidRDefault="00550A51" w:rsidP="00550A51">
      <w:pPr>
        <w:pStyle w:val="ZPKTzmpktartykuempunktem"/>
      </w:pPr>
      <w:r w:rsidRPr="00CC5646">
        <w:t>1)</w:t>
      </w:r>
      <w:r w:rsidR="00B0365A">
        <w:tab/>
      </w:r>
      <w:r w:rsidRPr="00CC5646">
        <w:t>aktualny odpis z</w:t>
      </w:r>
      <w:r w:rsidR="00746570">
        <w:t xml:space="preserve"> </w:t>
      </w:r>
      <w:r w:rsidRPr="00CC5646">
        <w:t>odpowiedniego rejestru lub inne dokumenty informujące o</w:t>
      </w:r>
      <w:r w:rsidR="00746570">
        <w:t xml:space="preserve"> </w:t>
      </w:r>
      <w:r w:rsidRPr="00CC5646">
        <w:t>statusie prawnym podmiotu składającego ofertę i</w:t>
      </w:r>
      <w:r w:rsidR="00746570">
        <w:t xml:space="preserve"> </w:t>
      </w:r>
      <w:r w:rsidRPr="00CC5646">
        <w:t>umocowanie osób go reprezentujących;</w:t>
      </w:r>
    </w:p>
    <w:p w14:paraId="166325B8" w14:textId="2212FC7A" w:rsidR="00550A51" w:rsidRPr="00CC5646" w:rsidRDefault="00550A51" w:rsidP="00550A51">
      <w:pPr>
        <w:pStyle w:val="ZPKTzmpktartykuempunktem"/>
      </w:pPr>
      <w:r w:rsidRPr="00CC5646">
        <w:t>2)</w:t>
      </w:r>
      <w:r w:rsidR="00B0365A">
        <w:tab/>
      </w:r>
      <w:r w:rsidRPr="00CC5646">
        <w:t>oświadczenie potwierdzające, że w</w:t>
      </w:r>
      <w:r w:rsidR="00746570">
        <w:t xml:space="preserve"> </w:t>
      </w:r>
      <w:r w:rsidRPr="00CC5646">
        <w:t>stosunku do podmiotu składającego ofertę nie stwierdzono niezgodnego z</w:t>
      </w:r>
      <w:r w:rsidR="00746570">
        <w:t xml:space="preserve"> </w:t>
      </w:r>
      <w:r w:rsidRPr="00CC5646">
        <w:t>przeznaczeniem wykorzystania środków publicznych;</w:t>
      </w:r>
    </w:p>
    <w:p w14:paraId="74AAC747" w14:textId="5B20668F" w:rsidR="00550A51" w:rsidRPr="00CC5646" w:rsidRDefault="00550A51" w:rsidP="00550A51">
      <w:pPr>
        <w:pStyle w:val="ZPKTzmpktartykuempunktem"/>
      </w:pPr>
      <w:r w:rsidRPr="00CC5646">
        <w:lastRenderedPageBreak/>
        <w:t>3)</w:t>
      </w:r>
      <w:r w:rsidR="00B0365A">
        <w:tab/>
      </w:r>
      <w:r w:rsidRPr="00CC5646">
        <w:t>oświadczenie osoby uprawnionej do reprezentowania podmiotu składającego ofertę o niekaralności zakazem pełnienia funkcji związanych z</w:t>
      </w:r>
      <w:r w:rsidR="00746570">
        <w:t xml:space="preserve"> </w:t>
      </w:r>
      <w:r w:rsidRPr="00CC5646">
        <w:t>dysponowaniem środkami publicznymi oraz niekaralności za umyślne przestępstwo lub umyślne przestępstwo skarbowe.</w:t>
      </w:r>
    </w:p>
    <w:p w14:paraId="56ABDAEA" w14:textId="1208FBB4" w:rsidR="00550A51" w:rsidRPr="00CC5646" w:rsidRDefault="00550A51" w:rsidP="00550A51">
      <w:pPr>
        <w:pStyle w:val="ZUSTzmustartykuempunktem"/>
      </w:pPr>
      <w:r w:rsidRPr="00CC5646">
        <w:t>4. Minister właściwy do spraw pracy może powołać zespół do oceny ofert w</w:t>
      </w:r>
      <w:r w:rsidR="00746570">
        <w:t xml:space="preserve"> </w:t>
      </w:r>
      <w:r w:rsidRPr="00CC5646">
        <w:t>składzie co najmniej trzech osób oraz wyznacza przewodniczącego zespołu.</w:t>
      </w:r>
    </w:p>
    <w:p w14:paraId="19FA210C" w14:textId="2A363879" w:rsidR="00550A51" w:rsidRPr="00CC5646" w:rsidRDefault="00550A51" w:rsidP="00550A51">
      <w:pPr>
        <w:pStyle w:val="ZUSTzmustartykuempunktem"/>
      </w:pPr>
      <w:r w:rsidRPr="00CC5646">
        <w:t>5. Do członków zespołu biorących udział w</w:t>
      </w:r>
      <w:r w:rsidR="00746570">
        <w:t xml:space="preserve"> </w:t>
      </w:r>
      <w:r w:rsidRPr="00CC5646">
        <w:t xml:space="preserve">przeprowadzeniu konkursu ofert oraz dokonywaniu wyboru najkorzystniejszych ofert stosuje się przepisy </w:t>
      </w:r>
      <w:r w:rsidR="008814E7" w:rsidRPr="00CC5646">
        <w:t>ustawy</w:t>
      </w:r>
      <w:r w:rsidR="00D24856" w:rsidRPr="00CC5646">
        <w:t xml:space="preserve"> z</w:t>
      </w:r>
      <w:r w:rsidR="00746570">
        <w:t xml:space="preserve"> </w:t>
      </w:r>
      <w:r w:rsidRPr="00CC5646">
        <w:t>dnia 14</w:t>
      </w:r>
      <w:r w:rsidR="00590DB5">
        <w:t> </w:t>
      </w:r>
      <w:r w:rsidRPr="00CC5646">
        <w:t>czerwca 1960</w:t>
      </w:r>
      <w:r w:rsidR="00746570">
        <w:t xml:space="preserve"> </w:t>
      </w:r>
      <w:r w:rsidRPr="00CC5646">
        <w:t xml:space="preserve">r. </w:t>
      </w:r>
      <w:r w:rsidR="00B020B3">
        <w:t>–</w:t>
      </w:r>
      <w:r w:rsidR="00D24856" w:rsidRPr="00CC5646">
        <w:t xml:space="preserve"> </w:t>
      </w:r>
      <w:r w:rsidRPr="00CC5646">
        <w:t>Kodeks postępowania administracyjnego, dotyczące wyłączenia pracownika.</w:t>
      </w:r>
    </w:p>
    <w:p w14:paraId="2BD27B43" w14:textId="77777777" w:rsidR="00550A51" w:rsidRPr="00CC5646" w:rsidRDefault="00550A51" w:rsidP="00550A51">
      <w:pPr>
        <w:pStyle w:val="ZARTzmartartykuempunktem"/>
      </w:pPr>
      <w:r w:rsidRPr="00CC5646">
        <w:t>Art. 61bc. 1. Realizacja programu aktywizacyjnego dla cudzoziemców odbywa się na podstawie umowy.</w:t>
      </w:r>
    </w:p>
    <w:p w14:paraId="44CF9221" w14:textId="77777777" w:rsidR="00550A51" w:rsidRPr="00CC5646" w:rsidRDefault="00550A51" w:rsidP="00CC5646">
      <w:pPr>
        <w:pStyle w:val="ZUSTzmustartykuempunktem"/>
        <w:keepNext/>
      </w:pPr>
      <w:r w:rsidRPr="00CC5646">
        <w:t>2. Umowa określa:</w:t>
      </w:r>
    </w:p>
    <w:p w14:paraId="6A25DF31" w14:textId="64251B76" w:rsidR="00550A51" w:rsidRPr="00CC5646" w:rsidRDefault="00550A51" w:rsidP="00550A51">
      <w:pPr>
        <w:pStyle w:val="ZPKTzmpktartykuempunktem"/>
      </w:pPr>
      <w:r w:rsidRPr="00CC5646">
        <w:t>1)</w:t>
      </w:r>
      <w:r w:rsidR="00B0365A">
        <w:tab/>
      </w:r>
      <w:r w:rsidRPr="00CC5646">
        <w:t>liczbę cudzoziemców objętych programem;</w:t>
      </w:r>
    </w:p>
    <w:p w14:paraId="49F04785" w14:textId="7E9B589A" w:rsidR="00550A51" w:rsidRPr="00CC5646" w:rsidRDefault="00550A51" w:rsidP="00550A51">
      <w:pPr>
        <w:pStyle w:val="ZPKTzmpktartykuempunktem"/>
      </w:pPr>
      <w:r w:rsidRPr="00CC5646">
        <w:t>2)</w:t>
      </w:r>
      <w:r w:rsidR="00B0365A">
        <w:tab/>
      </w:r>
      <w:r w:rsidRPr="00CC5646">
        <w:t>zakres działań i</w:t>
      </w:r>
      <w:r w:rsidR="00746570">
        <w:t xml:space="preserve"> </w:t>
      </w:r>
      <w:r w:rsidRPr="00CC5646">
        <w:t>okres ich realizacji;</w:t>
      </w:r>
    </w:p>
    <w:p w14:paraId="21F4A8A9" w14:textId="28A30AE0" w:rsidR="00550A51" w:rsidRPr="00CC5646" w:rsidRDefault="00550A51" w:rsidP="00550A51">
      <w:pPr>
        <w:pStyle w:val="ZPKTzmpktartykuempunktem"/>
      </w:pPr>
      <w:r w:rsidRPr="00CC5646">
        <w:t>3)</w:t>
      </w:r>
      <w:r w:rsidR="00B0365A">
        <w:tab/>
      </w:r>
      <w:r w:rsidRPr="00CC5646">
        <w:t>przewidywane efekty, z</w:t>
      </w:r>
      <w:r w:rsidR="00746570">
        <w:t xml:space="preserve"> </w:t>
      </w:r>
      <w:r w:rsidRPr="00CC5646">
        <w:t>podaniem mierników pozwalających ocenić indywidualne efekty;</w:t>
      </w:r>
    </w:p>
    <w:p w14:paraId="41F73216" w14:textId="11E501D4" w:rsidR="00550A51" w:rsidRPr="00CC5646" w:rsidRDefault="00550A51" w:rsidP="00550A51">
      <w:pPr>
        <w:pStyle w:val="ZPKTzmpktartykuempunktem"/>
      </w:pPr>
      <w:r w:rsidRPr="00CC5646">
        <w:t>4)</w:t>
      </w:r>
      <w:r w:rsidR="00B0365A">
        <w:tab/>
      </w:r>
      <w:r w:rsidRPr="00CC5646">
        <w:t>kwotę i</w:t>
      </w:r>
      <w:r w:rsidR="00746570">
        <w:t xml:space="preserve"> </w:t>
      </w:r>
      <w:r w:rsidRPr="00CC5646">
        <w:t>tryb przekazania środków Funduszu Pracy przysługujących z</w:t>
      </w:r>
      <w:r w:rsidR="00746570">
        <w:t xml:space="preserve"> </w:t>
      </w:r>
      <w:r w:rsidRPr="00CC5646">
        <w:t>tytułu realizacji programu aktywizacyjnego dla cudzoziemców;</w:t>
      </w:r>
    </w:p>
    <w:p w14:paraId="434955E7" w14:textId="1983DC50" w:rsidR="00550A51" w:rsidRPr="00CC5646" w:rsidRDefault="00550A51" w:rsidP="00550A51">
      <w:pPr>
        <w:pStyle w:val="ZPKTzmpktartykuempunktem"/>
      </w:pPr>
      <w:r w:rsidRPr="00CC5646">
        <w:t>5)</w:t>
      </w:r>
      <w:r w:rsidR="00B0365A">
        <w:tab/>
      </w:r>
      <w:r w:rsidRPr="00CC5646">
        <w:t>kwotę przekazywanych środków;</w:t>
      </w:r>
    </w:p>
    <w:p w14:paraId="6F714593" w14:textId="72A7A8AD" w:rsidR="00550A51" w:rsidRPr="00CC5646" w:rsidRDefault="00550A51" w:rsidP="00550A51">
      <w:pPr>
        <w:pStyle w:val="ZPKTzmpktartykuempunktem"/>
      </w:pPr>
      <w:r w:rsidRPr="00CC5646">
        <w:t>6)</w:t>
      </w:r>
      <w:r w:rsidR="00B0365A">
        <w:tab/>
      </w:r>
      <w:r w:rsidRPr="00CC5646">
        <w:t>termin i</w:t>
      </w:r>
      <w:r w:rsidR="00746570">
        <w:t xml:space="preserve"> </w:t>
      </w:r>
      <w:r w:rsidRPr="00CC5646">
        <w:t>sposób rozliczenia przyznanych środków z</w:t>
      </w:r>
      <w:r w:rsidR="00746570">
        <w:t xml:space="preserve"> </w:t>
      </w:r>
      <w:r w:rsidRPr="00CC5646">
        <w:t>Funduszu Pracy;</w:t>
      </w:r>
    </w:p>
    <w:p w14:paraId="6786FD41" w14:textId="24FED6DB" w:rsidR="00550A51" w:rsidRPr="00CC5646" w:rsidRDefault="00550A51" w:rsidP="00550A51">
      <w:pPr>
        <w:pStyle w:val="ZPKTzmpktartykuempunktem"/>
      </w:pPr>
      <w:r w:rsidRPr="00CC5646">
        <w:t>7)</w:t>
      </w:r>
      <w:r w:rsidR="00B0365A">
        <w:tab/>
      </w:r>
      <w:r w:rsidRPr="00CC5646">
        <w:t>termin zwrotu niewykorzystanej części środków z</w:t>
      </w:r>
      <w:r w:rsidR="00746570">
        <w:t xml:space="preserve"> </w:t>
      </w:r>
      <w:r w:rsidRPr="00CC5646">
        <w:t>Funduszu Pracy;</w:t>
      </w:r>
    </w:p>
    <w:p w14:paraId="40AE9356" w14:textId="5F855983" w:rsidR="00550A51" w:rsidRPr="00CC5646" w:rsidRDefault="00550A51" w:rsidP="00550A51">
      <w:pPr>
        <w:pStyle w:val="ZPKTzmpktartykuempunktem"/>
      </w:pPr>
      <w:r w:rsidRPr="00CC5646">
        <w:t>8)</w:t>
      </w:r>
      <w:r w:rsidR="00B0365A">
        <w:tab/>
      </w:r>
      <w:r w:rsidRPr="00CC5646">
        <w:t>zasady i</w:t>
      </w:r>
      <w:r w:rsidR="00746570">
        <w:t xml:space="preserve"> </w:t>
      </w:r>
      <w:r w:rsidRPr="00CC5646">
        <w:t>zakres dokumentowania działań podj</w:t>
      </w:r>
      <w:r w:rsidRPr="00CC5646">
        <w:rPr>
          <w:rFonts w:hint="eastAsia"/>
        </w:rPr>
        <w:t>ę</w:t>
      </w:r>
      <w:r w:rsidRPr="00CC5646">
        <w:t>tych wobec cudzoziemc</w:t>
      </w:r>
      <w:r w:rsidRPr="00CC5646">
        <w:rPr>
          <w:rFonts w:hint="eastAsia"/>
        </w:rPr>
        <w:t>ó</w:t>
      </w:r>
      <w:r w:rsidRPr="00CC5646">
        <w:t>w w</w:t>
      </w:r>
      <w:r w:rsidR="00746570">
        <w:t xml:space="preserve"> </w:t>
      </w:r>
      <w:r w:rsidRPr="00CC5646">
        <w:t>ramach realizacji programu aktywizacyjnego dla cudzoziemców;</w:t>
      </w:r>
    </w:p>
    <w:p w14:paraId="0457133A" w14:textId="3C350ABF" w:rsidR="00550A51" w:rsidRPr="00CC5646" w:rsidRDefault="00550A51" w:rsidP="00550A51">
      <w:pPr>
        <w:pStyle w:val="ZPKTzmpktartykuempunktem"/>
      </w:pPr>
      <w:r w:rsidRPr="00CC5646">
        <w:t>9)</w:t>
      </w:r>
      <w:r w:rsidR="00B0365A">
        <w:tab/>
      </w:r>
      <w:r w:rsidRPr="00CC5646">
        <w:t>sposób kontroli i</w:t>
      </w:r>
      <w:r w:rsidR="00746570">
        <w:t xml:space="preserve"> </w:t>
      </w:r>
      <w:r w:rsidRPr="00CC5646">
        <w:t>zakres monitorowania realizacji programu aktywizacyjnego dla cudzoziemców</w:t>
      </w:r>
      <w:r w:rsidR="00B23D6E">
        <w:t>,</w:t>
      </w:r>
      <w:r w:rsidR="00D24856" w:rsidRPr="00CC5646">
        <w:t xml:space="preserve"> w</w:t>
      </w:r>
      <w:r w:rsidR="00746570">
        <w:t xml:space="preserve"> </w:t>
      </w:r>
      <w:r w:rsidRPr="00CC5646">
        <w:t>tym rozliczania przyznanych środków z</w:t>
      </w:r>
      <w:r w:rsidR="00746570">
        <w:t xml:space="preserve"> </w:t>
      </w:r>
      <w:r w:rsidRPr="00CC5646">
        <w:t>Funduszu Pracy;</w:t>
      </w:r>
    </w:p>
    <w:p w14:paraId="1B894867" w14:textId="232EEB24" w:rsidR="00550A51" w:rsidRPr="00CC5646" w:rsidRDefault="00550A51" w:rsidP="00550A51">
      <w:pPr>
        <w:pStyle w:val="ZPKTzmpktartykuempunktem"/>
      </w:pPr>
      <w:r w:rsidRPr="00CC5646">
        <w:t>10)</w:t>
      </w:r>
      <w:r w:rsidR="00B0365A">
        <w:tab/>
      </w:r>
      <w:r w:rsidRPr="00CC5646">
        <w:t>warunki i</w:t>
      </w:r>
      <w:r w:rsidR="00746570">
        <w:t xml:space="preserve"> </w:t>
      </w:r>
      <w:r w:rsidRPr="00CC5646">
        <w:t>sposób zmiany oraz rozwiązania umowy;</w:t>
      </w:r>
    </w:p>
    <w:p w14:paraId="7CAB50F6" w14:textId="59FF8F9B" w:rsidR="00550A51" w:rsidRPr="00CC5646" w:rsidRDefault="00550A51" w:rsidP="00550A51">
      <w:pPr>
        <w:pStyle w:val="ZPKTzmpktartykuempunktem"/>
      </w:pPr>
      <w:r w:rsidRPr="00CC5646">
        <w:t>11)</w:t>
      </w:r>
      <w:r w:rsidR="00B0365A">
        <w:tab/>
      </w:r>
      <w:r w:rsidRPr="00CC5646">
        <w:t>inne postanowienia wynikające</w:t>
      </w:r>
      <w:r w:rsidR="00D24856" w:rsidRPr="00CC5646">
        <w:t xml:space="preserve"> z</w:t>
      </w:r>
      <w:r w:rsidR="00746570">
        <w:t xml:space="preserve"> </w:t>
      </w:r>
      <w:r w:rsidRPr="00CC5646">
        <w:t>dodatkowych warunków lub informacji,</w:t>
      </w:r>
      <w:r w:rsidR="00D24856" w:rsidRPr="00CC5646">
        <w:t xml:space="preserve"> o</w:t>
      </w:r>
      <w:r w:rsidR="00746570">
        <w:t xml:space="preserve"> </w:t>
      </w:r>
      <w:r w:rsidRPr="00CC5646">
        <w:t>których mowa</w:t>
      </w:r>
      <w:r w:rsidR="00D24856" w:rsidRPr="00CC5646">
        <w:t xml:space="preserve"> w</w:t>
      </w:r>
      <w:r w:rsidR="00746570">
        <w:t xml:space="preserve"> </w:t>
      </w:r>
      <w:r w:rsidR="00D24856" w:rsidRPr="00CC5646">
        <w:t>art.</w:t>
      </w:r>
      <w:r w:rsidR="00746570">
        <w:t xml:space="preserve"> </w:t>
      </w:r>
      <w:r w:rsidRPr="00CC5646">
        <w:t>61bb</w:t>
      </w:r>
      <w:r w:rsidR="00D24856" w:rsidRPr="00CC5646">
        <w:t xml:space="preserve"> ust.</w:t>
      </w:r>
      <w:r w:rsidR="00746570">
        <w:t xml:space="preserve"> </w:t>
      </w:r>
      <w:r w:rsidR="00D24856" w:rsidRPr="00CC5646">
        <w:t>1 pkt</w:t>
      </w:r>
      <w:r w:rsidR="00746570">
        <w:t xml:space="preserve"> </w:t>
      </w:r>
      <w:r w:rsidRPr="00CC5646">
        <w:t>9.</w:t>
      </w:r>
    </w:p>
    <w:p w14:paraId="534DDA63" w14:textId="54200AE7" w:rsidR="00550A51" w:rsidRPr="00CC5646" w:rsidRDefault="00550A51" w:rsidP="00550A51">
      <w:pPr>
        <w:pStyle w:val="ZARTzmartartykuempunktem"/>
      </w:pPr>
      <w:r w:rsidRPr="00CC5646">
        <w:t>Art. 61bd. 1. Do środków</w:t>
      </w:r>
      <w:r w:rsidR="00D24856" w:rsidRPr="00CC5646">
        <w:t xml:space="preserve"> z</w:t>
      </w:r>
      <w:r w:rsidR="00746570">
        <w:t xml:space="preserve"> </w:t>
      </w:r>
      <w:r w:rsidRPr="00CC5646">
        <w:t>Funduszu Pracy przekazanych na realizację programu aktywizacyjnego dla cudzoziemców stosuje się odpowiednio</w:t>
      </w:r>
      <w:r w:rsidR="00D24856" w:rsidRPr="00CC5646">
        <w:t xml:space="preserve"> art.</w:t>
      </w:r>
      <w:r w:rsidR="00746570">
        <w:t xml:space="preserve"> </w:t>
      </w:r>
      <w:r w:rsidRPr="00CC5646">
        <w:t>57,</w:t>
      </w:r>
      <w:r w:rsidR="00D24856" w:rsidRPr="00CC5646">
        <w:t xml:space="preserve"> art.</w:t>
      </w:r>
      <w:r w:rsidR="00746570">
        <w:t xml:space="preserve"> </w:t>
      </w:r>
      <w:r w:rsidRPr="00CC5646">
        <w:t>16</w:t>
      </w:r>
      <w:r w:rsidR="00D24856" w:rsidRPr="00CC5646">
        <w:t>8 i</w:t>
      </w:r>
      <w:r w:rsidR="00B23D6E">
        <w:t> </w:t>
      </w:r>
      <w:r w:rsidR="00D24856" w:rsidRPr="00CC5646">
        <w:t>art.</w:t>
      </w:r>
      <w:r w:rsidR="00746570">
        <w:t xml:space="preserve"> </w:t>
      </w:r>
      <w:r w:rsidRPr="00CC5646">
        <w:t>16</w:t>
      </w:r>
      <w:r w:rsidR="00D24856" w:rsidRPr="00CC5646">
        <w:t>9</w:t>
      </w:r>
      <w:r w:rsidR="00746570">
        <w:t xml:space="preserve"> </w:t>
      </w:r>
      <w:r w:rsidRPr="00CC5646">
        <w:t>ustawy</w:t>
      </w:r>
      <w:r w:rsidR="00D24856" w:rsidRPr="00CC5646">
        <w:t xml:space="preserve"> z</w:t>
      </w:r>
      <w:r w:rsidR="00746570">
        <w:t xml:space="preserve"> </w:t>
      </w:r>
      <w:r w:rsidRPr="00CC5646">
        <w:t>dnia 2</w:t>
      </w:r>
      <w:r w:rsidR="00D24856" w:rsidRPr="00CC5646">
        <w:t>7</w:t>
      </w:r>
      <w:r w:rsidR="00746570">
        <w:t xml:space="preserve"> </w:t>
      </w:r>
      <w:r w:rsidRPr="00CC5646">
        <w:t>sierpnia 200</w:t>
      </w:r>
      <w:r w:rsidR="00D24856" w:rsidRPr="00CC5646">
        <w:t>9</w:t>
      </w:r>
      <w:r w:rsidR="00746570">
        <w:t xml:space="preserve"> </w:t>
      </w:r>
      <w:r w:rsidRPr="00CC5646">
        <w:t>r.</w:t>
      </w:r>
      <w:r w:rsidR="00D24856" w:rsidRPr="00CC5646">
        <w:t xml:space="preserve"> o</w:t>
      </w:r>
      <w:r w:rsidR="00746570">
        <w:t xml:space="preserve"> </w:t>
      </w:r>
      <w:r w:rsidRPr="00CC5646">
        <w:t>finansach publicznych (</w:t>
      </w:r>
      <w:r w:rsidR="00D24856" w:rsidRPr="00CC5646">
        <w:t>Dz.</w:t>
      </w:r>
      <w:r w:rsidR="00746570">
        <w:t xml:space="preserve"> </w:t>
      </w:r>
      <w:r w:rsidR="00D24856" w:rsidRPr="00CC5646">
        <w:t>U. z</w:t>
      </w:r>
      <w:r w:rsidR="00746570">
        <w:t xml:space="preserve"> </w:t>
      </w:r>
      <w:r w:rsidRPr="00CC5646">
        <w:t>202</w:t>
      </w:r>
      <w:r w:rsidR="00D24856" w:rsidRPr="00CC5646">
        <w:t>1</w:t>
      </w:r>
      <w:r w:rsidR="00746570">
        <w:t xml:space="preserve"> </w:t>
      </w:r>
      <w:r w:rsidRPr="00CC5646">
        <w:t>r.</w:t>
      </w:r>
      <w:r w:rsidR="00D24856" w:rsidRPr="00CC5646">
        <w:t xml:space="preserve"> poz.</w:t>
      </w:r>
      <w:r w:rsidR="00B23D6E">
        <w:t> </w:t>
      </w:r>
      <w:r w:rsidRPr="00CC5646">
        <w:t>305, 123</w:t>
      </w:r>
      <w:r w:rsidR="00D24856" w:rsidRPr="00CC5646">
        <w:t>6</w:t>
      </w:r>
      <w:r w:rsidR="00B020B3">
        <w:t>,</w:t>
      </w:r>
      <w:r w:rsidR="00746570">
        <w:t xml:space="preserve"> </w:t>
      </w:r>
      <w:r w:rsidRPr="00CC5646">
        <w:t>1535</w:t>
      </w:r>
      <w:r w:rsidR="00B020B3">
        <w:t xml:space="preserve"> i 1773</w:t>
      </w:r>
      <w:r w:rsidRPr="00CC5646">
        <w:t>).</w:t>
      </w:r>
    </w:p>
    <w:p w14:paraId="6CBFECE4" w14:textId="77777777" w:rsidR="00550A51" w:rsidRPr="00CC5646" w:rsidRDefault="00550A51" w:rsidP="00CC5646">
      <w:pPr>
        <w:pStyle w:val="ZUSTzmustartykuempunktem"/>
        <w:keepNext/>
      </w:pPr>
      <w:r w:rsidRPr="00CC5646">
        <w:lastRenderedPageBreak/>
        <w:t>2. Środki Funduszu Pracy przyznane na realizację programu aktywizacyjnego dla cudzoziemców:</w:t>
      </w:r>
    </w:p>
    <w:p w14:paraId="19EFDA5F" w14:textId="78FF37FE" w:rsidR="00550A51" w:rsidRPr="00CC5646" w:rsidRDefault="00550A51" w:rsidP="00550A51">
      <w:pPr>
        <w:pStyle w:val="ZPKTzmpktartykuempunktem"/>
      </w:pPr>
      <w:r w:rsidRPr="00CC5646">
        <w:t>1)</w:t>
      </w:r>
      <w:r w:rsidR="00B0365A">
        <w:tab/>
      </w:r>
      <w:r w:rsidRPr="00CC5646">
        <w:t>wykorzystane niezgodnie</w:t>
      </w:r>
      <w:r w:rsidR="00D24856" w:rsidRPr="00CC5646">
        <w:t xml:space="preserve"> z</w:t>
      </w:r>
      <w:r w:rsidR="00746570">
        <w:t xml:space="preserve"> </w:t>
      </w:r>
      <w:r w:rsidRPr="00CC5646">
        <w:t>przeznaczeniem,</w:t>
      </w:r>
    </w:p>
    <w:p w14:paraId="21992596" w14:textId="7213FC7D" w:rsidR="00550A51" w:rsidRPr="00CC5646" w:rsidRDefault="00550A51" w:rsidP="00550A51">
      <w:pPr>
        <w:pStyle w:val="ZPKTzmpktartykuempunktem"/>
      </w:pPr>
      <w:r w:rsidRPr="00CC5646">
        <w:t>2)</w:t>
      </w:r>
      <w:r w:rsidR="00B0365A">
        <w:tab/>
      </w:r>
      <w:r w:rsidRPr="00CC5646">
        <w:t>niewykorzystane,</w:t>
      </w:r>
    </w:p>
    <w:p w14:paraId="0B43B261" w14:textId="03CA32F0" w:rsidR="00550A51" w:rsidRPr="00CC5646" w:rsidRDefault="00550A51" w:rsidP="00550A51">
      <w:pPr>
        <w:pStyle w:val="ZPKTzmpktartykuempunktem"/>
      </w:pPr>
      <w:r w:rsidRPr="00CC5646">
        <w:t>3)</w:t>
      </w:r>
      <w:r w:rsidR="00B0365A">
        <w:tab/>
      </w:r>
      <w:r w:rsidRPr="00CC5646">
        <w:t>pobrane nienależnie,</w:t>
      </w:r>
    </w:p>
    <w:p w14:paraId="3F1EE045" w14:textId="7F10C779" w:rsidR="00550A51" w:rsidRPr="00CC5646" w:rsidRDefault="00550A51" w:rsidP="00CC5646">
      <w:pPr>
        <w:pStyle w:val="ZPKTzmpktartykuempunktem"/>
        <w:keepNext/>
      </w:pPr>
      <w:r w:rsidRPr="00CC5646">
        <w:t>4)</w:t>
      </w:r>
      <w:r w:rsidR="00B0365A">
        <w:tab/>
      </w:r>
      <w:r w:rsidRPr="00CC5646">
        <w:t>pobrane</w:t>
      </w:r>
      <w:r w:rsidR="00D24856" w:rsidRPr="00CC5646">
        <w:t xml:space="preserve"> w</w:t>
      </w:r>
      <w:r w:rsidR="00746570">
        <w:t xml:space="preserve"> </w:t>
      </w:r>
      <w:r w:rsidRPr="00CC5646">
        <w:t>nadmiernej wysokości</w:t>
      </w:r>
    </w:p>
    <w:p w14:paraId="1E8E9747" w14:textId="77777777" w:rsidR="00550A51" w:rsidRPr="00CC5646" w:rsidRDefault="00550A51" w:rsidP="00550A51">
      <w:pPr>
        <w:pStyle w:val="ZCZWSPPKTzmczciwsppktartykuempunktem"/>
      </w:pPr>
      <w:r w:rsidRPr="00CC5646">
        <w:t>– podlegają zwrotowi na rachunek dysponenta Funduszu Pracy.</w:t>
      </w:r>
    </w:p>
    <w:p w14:paraId="5F4E3AF5" w14:textId="19F2F79E" w:rsidR="00550A51" w:rsidRPr="00CC5646" w:rsidRDefault="00550A51" w:rsidP="00550A51">
      <w:pPr>
        <w:pStyle w:val="ZUSTzmustartykuempunktem"/>
      </w:pPr>
      <w:r w:rsidRPr="00CC5646">
        <w:t>3. Środki Funduszu Pracy,</w:t>
      </w:r>
      <w:r w:rsidR="00D24856" w:rsidRPr="00CC5646">
        <w:t xml:space="preserve"> o</w:t>
      </w:r>
      <w:r w:rsidR="00746570">
        <w:t xml:space="preserve"> </w:t>
      </w:r>
      <w:r w:rsidRPr="00CC5646">
        <w:t>których mowa</w:t>
      </w:r>
      <w:r w:rsidR="00D24856" w:rsidRPr="00CC5646">
        <w:t xml:space="preserve"> w</w:t>
      </w:r>
      <w:r w:rsidR="00746570">
        <w:t xml:space="preserve"> </w:t>
      </w:r>
      <w:r w:rsidR="00D24856" w:rsidRPr="00CC5646">
        <w:t>ust.</w:t>
      </w:r>
      <w:r w:rsidR="00746570">
        <w:t xml:space="preserve"> </w:t>
      </w:r>
      <w:r w:rsidR="00D24856" w:rsidRPr="00CC5646">
        <w:t>2 pkt</w:t>
      </w:r>
      <w:r w:rsidR="00746570">
        <w:t xml:space="preserve"> </w:t>
      </w:r>
      <w:r w:rsidRPr="00CC5646">
        <w:t xml:space="preserve">1, </w:t>
      </w:r>
      <w:r w:rsidR="00D24856" w:rsidRPr="00CC5646">
        <w:t>3 i</w:t>
      </w:r>
      <w:r w:rsidR="00746570">
        <w:t xml:space="preserve"> </w:t>
      </w:r>
      <w:r w:rsidRPr="00CC5646">
        <w:t>4, podlegają zwrotowi wraz</w:t>
      </w:r>
      <w:r w:rsidR="00D24856" w:rsidRPr="00CC5646">
        <w:t xml:space="preserve"> z</w:t>
      </w:r>
      <w:r w:rsidR="00746570">
        <w:t xml:space="preserve"> </w:t>
      </w:r>
      <w:r w:rsidRPr="00CC5646">
        <w:t>odsetkami</w:t>
      </w:r>
      <w:r w:rsidR="00D24856" w:rsidRPr="00CC5646">
        <w:t xml:space="preserve"> w</w:t>
      </w:r>
      <w:r w:rsidR="00746570">
        <w:t xml:space="preserve"> </w:t>
      </w:r>
      <w:r w:rsidRPr="00CC5646">
        <w:t>wysokości określonej jak dla zaległości podatkowych.</w:t>
      </w:r>
      <w:r w:rsidR="00D24856" w:rsidRPr="00CC5646">
        <w:t>”</w:t>
      </w:r>
      <w:r w:rsidRPr="00CC5646">
        <w:t>;</w:t>
      </w:r>
    </w:p>
    <w:p w14:paraId="5738C3BC" w14:textId="41C16631" w:rsidR="00550A51" w:rsidRPr="00CC5646" w:rsidRDefault="00550A51" w:rsidP="00CC5646">
      <w:pPr>
        <w:pStyle w:val="PKTpunkt"/>
        <w:keepNext/>
      </w:pPr>
      <w:r w:rsidRPr="00CC5646">
        <w:t>2)</w:t>
      </w:r>
      <w:r w:rsidR="00813598">
        <w:tab/>
      </w:r>
      <w:r w:rsidR="00D24856" w:rsidRPr="00CC5646">
        <w:t>w</w:t>
      </w:r>
      <w:r w:rsidR="00746570">
        <w:t xml:space="preserve"> </w:t>
      </w:r>
      <w:r w:rsidR="00D24856" w:rsidRPr="00CC5646">
        <w:t>art.</w:t>
      </w:r>
      <w:r w:rsidR="00746570">
        <w:t xml:space="preserve"> </w:t>
      </w:r>
      <w:r w:rsidRPr="00CC5646">
        <w:t>10</w:t>
      </w:r>
      <w:r w:rsidR="00D24856" w:rsidRPr="00CC5646">
        <w:t>8 w</w:t>
      </w:r>
      <w:r w:rsidR="00746570">
        <w:t xml:space="preserve"> </w:t>
      </w:r>
      <w:r w:rsidR="00D24856" w:rsidRPr="00CC5646">
        <w:t>ust.</w:t>
      </w:r>
      <w:r w:rsidR="00746570">
        <w:t xml:space="preserve"> </w:t>
      </w:r>
      <w:r w:rsidRPr="00CC5646">
        <w:t>1</w:t>
      </w:r>
      <w:r w:rsidR="00746570">
        <w:t xml:space="preserve"> </w:t>
      </w:r>
      <w:r w:rsidRPr="00CC5646">
        <w:t>po</w:t>
      </w:r>
      <w:r w:rsidR="00D24856" w:rsidRPr="00CC5646">
        <w:t xml:space="preserve"> pkt</w:t>
      </w:r>
      <w:r w:rsidR="00746570">
        <w:t xml:space="preserve"> </w:t>
      </w:r>
      <w:r w:rsidRPr="00CC5646">
        <w:t>21a dodaje się</w:t>
      </w:r>
      <w:r w:rsidR="00D24856" w:rsidRPr="00CC5646">
        <w:t xml:space="preserve"> pkt</w:t>
      </w:r>
      <w:r w:rsidR="00746570">
        <w:t xml:space="preserve"> </w:t>
      </w:r>
      <w:r w:rsidRPr="00CC5646">
        <w:t>21b w</w:t>
      </w:r>
      <w:r w:rsidR="00746570">
        <w:t xml:space="preserve"> </w:t>
      </w:r>
      <w:r w:rsidRPr="00CC5646">
        <w:t>brzmieniu:</w:t>
      </w:r>
    </w:p>
    <w:p w14:paraId="37B9F15E" w14:textId="51F44F55" w:rsidR="00550A51" w:rsidRPr="00CC5646" w:rsidRDefault="00D24856" w:rsidP="00550A51">
      <w:pPr>
        <w:pStyle w:val="ZPKTzmpktartykuempunktem"/>
      </w:pPr>
      <w:r w:rsidRPr="00CC5646">
        <w:t>„</w:t>
      </w:r>
      <w:r w:rsidR="00550A51" w:rsidRPr="00CC5646">
        <w:t>21b)</w:t>
      </w:r>
      <w:r w:rsidR="00813598">
        <w:tab/>
      </w:r>
      <w:r w:rsidR="00550A51" w:rsidRPr="00CC5646">
        <w:t>kosztów umów, o</w:t>
      </w:r>
      <w:r w:rsidR="00746570">
        <w:t xml:space="preserve"> </w:t>
      </w:r>
      <w:r w:rsidR="00550A51" w:rsidRPr="00CC5646">
        <w:t>których mowa</w:t>
      </w:r>
      <w:r w:rsidRPr="00CC5646">
        <w:t xml:space="preserve"> w</w:t>
      </w:r>
      <w:r w:rsidR="00746570">
        <w:t xml:space="preserve"> </w:t>
      </w:r>
      <w:r w:rsidRPr="00CC5646">
        <w:t>art.</w:t>
      </w:r>
      <w:r w:rsidR="00746570">
        <w:t xml:space="preserve"> </w:t>
      </w:r>
      <w:r w:rsidR="00550A51" w:rsidRPr="00CC5646">
        <w:t>61bc</w:t>
      </w:r>
      <w:r w:rsidRPr="00CC5646">
        <w:t xml:space="preserve"> ust.</w:t>
      </w:r>
      <w:r w:rsidR="00746570">
        <w:t xml:space="preserve"> </w:t>
      </w:r>
      <w:r w:rsidR="00550A51" w:rsidRPr="00CC5646">
        <w:t>1,</w:t>
      </w:r>
      <w:r w:rsidR="00746570">
        <w:t xml:space="preserve"> </w:t>
      </w:r>
      <w:r w:rsidR="00550A51" w:rsidRPr="00CC5646">
        <w:t>zawartych z</w:t>
      </w:r>
      <w:r w:rsidR="00746570">
        <w:t xml:space="preserve"> </w:t>
      </w:r>
      <w:r w:rsidR="00550A51" w:rsidRPr="00CC5646">
        <w:t>podmiotami, o</w:t>
      </w:r>
      <w:r w:rsidR="00B23D6E">
        <w:t> </w:t>
      </w:r>
      <w:r w:rsidR="00550A51" w:rsidRPr="00CC5646">
        <w:t>których mowa</w:t>
      </w:r>
      <w:r w:rsidRPr="00CC5646">
        <w:t xml:space="preserve"> w</w:t>
      </w:r>
      <w:r w:rsidR="00746570">
        <w:t xml:space="preserve"> </w:t>
      </w:r>
      <w:r w:rsidRPr="00CC5646">
        <w:t>art.</w:t>
      </w:r>
      <w:r w:rsidR="00746570">
        <w:t xml:space="preserve"> </w:t>
      </w:r>
      <w:r w:rsidR="00550A51" w:rsidRPr="00CC5646">
        <w:t>61ba</w:t>
      </w:r>
      <w:r w:rsidRPr="00CC5646">
        <w:t xml:space="preserve"> ust.</w:t>
      </w:r>
      <w:r w:rsidR="00746570">
        <w:t xml:space="preserve"> </w:t>
      </w:r>
      <w:r w:rsidR="00550A51" w:rsidRPr="00CC5646">
        <w:t>4;</w:t>
      </w:r>
      <w:r w:rsidRPr="00CC5646">
        <w:t>”</w:t>
      </w:r>
      <w:r w:rsidR="00550A51" w:rsidRPr="00CC5646">
        <w:t>.</w:t>
      </w:r>
    </w:p>
    <w:p w14:paraId="736D7677" w14:textId="70589A70" w:rsidR="00550A51" w:rsidRPr="00CC5646" w:rsidRDefault="00550A51" w:rsidP="00CC5646">
      <w:pPr>
        <w:pStyle w:val="ARTartustawynprozporzdzenia"/>
        <w:keepNext/>
      </w:pPr>
      <w:r w:rsidRPr="00CC5646">
        <w:rPr>
          <w:rStyle w:val="Ppogrubienie"/>
        </w:rPr>
        <w:t>Art.</w:t>
      </w:r>
      <w:r w:rsidR="00746570">
        <w:rPr>
          <w:rStyle w:val="Ppogrubienie"/>
        </w:rPr>
        <w:t> </w:t>
      </w:r>
      <w:r w:rsidRPr="00CC5646">
        <w:rPr>
          <w:rStyle w:val="Ppogrubienie"/>
        </w:rPr>
        <w:t>3.</w:t>
      </w:r>
      <w:r w:rsidR="00D24856" w:rsidRPr="00CC5646">
        <w:t xml:space="preserve"> W</w:t>
      </w:r>
      <w:r w:rsidR="00746570">
        <w:t xml:space="preserve"> </w:t>
      </w:r>
      <w:r w:rsidRPr="00CC5646">
        <w:t>ustawie</w:t>
      </w:r>
      <w:r w:rsidR="00D24856" w:rsidRPr="00CC5646">
        <w:t xml:space="preserve"> z</w:t>
      </w:r>
      <w:r w:rsidR="00746570">
        <w:t xml:space="preserve"> </w:t>
      </w:r>
      <w:r w:rsidRPr="00CC5646">
        <w:t xml:space="preserve">dnia </w:t>
      </w:r>
      <w:r w:rsidR="00D24856" w:rsidRPr="00CC5646">
        <w:t>8</w:t>
      </w:r>
      <w:r w:rsidR="00746570">
        <w:t xml:space="preserve"> </w:t>
      </w:r>
      <w:r w:rsidRPr="00CC5646">
        <w:t>marca 201</w:t>
      </w:r>
      <w:r w:rsidR="00D24856" w:rsidRPr="00CC5646">
        <w:t>3</w:t>
      </w:r>
      <w:r w:rsidR="00746570">
        <w:t xml:space="preserve"> </w:t>
      </w:r>
      <w:r w:rsidRPr="00CC5646">
        <w:t>r.</w:t>
      </w:r>
      <w:r w:rsidR="00D24856" w:rsidRPr="00CC5646">
        <w:t xml:space="preserve"> o</w:t>
      </w:r>
      <w:r w:rsidR="00746570">
        <w:t xml:space="preserve"> </w:t>
      </w:r>
      <w:r w:rsidRPr="00CC5646">
        <w:t>przeciwdziałaniu nadmiernym opóźnieniom</w:t>
      </w:r>
      <w:r w:rsidR="00D24856" w:rsidRPr="00CC5646">
        <w:t xml:space="preserve"> w</w:t>
      </w:r>
      <w:r w:rsidR="00746570">
        <w:t xml:space="preserve"> </w:t>
      </w:r>
      <w:r w:rsidRPr="00CC5646">
        <w:t>transakcjach handlowych (</w:t>
      </w:r>
      <w:r w:rsidR="00D24856" w:rsidRPr="00CC5646">
        <w:t>Dz.</w:t>
      </w:r>
      <w:r w:rsidR="00746570">
        <w:t xml:space="preserve"> </w:t>
      </w:r>
      <w:r w:rsidR="00D24856" w:rsidRPr="00CC5646">
        <w:t>U. z</w:t>
      </w:r>
      <w:r w:rsidR="00746570">
        <w:t xml:space="preserve"> </w:t>
      </w:r>
      <w:r w:rsidRPr="00CC5646">
        <w:t>202</w:t>
      </w:r>
      <w:r w:rsidR="00D24856" w:rsidRPr="00CC5646">
        <w:t>1</w:t>
      </w:r>
      <w:r w:rsidR="00746570">
        <w:t xml:space="preserve"> </w:t>
      </w:r>
      <w:r w:rsidRPr="00CC5646">
        <w:t>r.</w:t>
      </w:r>
      <w:r w:rsidR="00D24856" w:rsidRPr="00CC5646">
        <w:t xml:space="preserve"> poz.</w:t>
      </w:r>
      <w:r w:rsidR="00746570">
        <w:t xml:space="preserve"> </w:t>
      </w:r>
      <w:r w:rsidRPr="00CC5646">
        <w:t>424)</w:t>
      </w:r>
      <w:r w:rsidR="00D24856" w:rsidRPr="00CC5646">
        <w:t xml:space="preserve"> w</w:t>
      </w:r>
      <w:r w:rsidR="00746570">
        <w:t xml:space="preserve"> </w:t>
      </w:r>
      <w:r w:rsidR="00D24856" w:rsidRPr="00CC5646">
        <w:t>art.</w:t>
      </w:r>
      <w:r w:rsidR="00746570">
        <w:t xml:space="preserve"> </w:t>
      </w:r>
      <w:r w:rsidRPr="00CC5646">
        <w:t>13a:</w:t>
      </w:r>
    </w:p>
    <w:p w14:paraId="4966B2D5" w14:textId="3A354D72" w:rsidR="00550A51" w:rsidRPr="00CC5646" w:rsidRDefault="00550A51" w:rsidP="00550A51">
      <w:pPr>
        <w:pStyle w:val="PKTpunkt"/>
      </w:pPr>
      <w:r w:rsidRPr="00CC5646">
        <w:t>1)</w:t>
      </w:r>
      <w:r w:rsidRPr="00CC5646">
        <w:tab/>
        <w:t>w</w:t>
      </w:r>
      <w:r w:rsidR="00D24856" w:rsidRPr="00CC5646">
        <w:t xml:space="preserve"> ust.</w:t>
      </w:r>
      <w:r w:rsidR="00746570">
        <w:t xml:space="preserve"> </w:t>
      </w:r>
      <w:r w:rsidR="00D24856" w:rsidRPr="00CC5646">
        <w:t>1</w:t>
      </w:r>
      <w:r w:rsidR="00746570">
        <w:t xml:space="preserve"> </w:t>
      </w:r>
      <w:r w:rsidRPr="00CC5646">
        <w:t xml:space="preserve">wyrazy </w:t>
      </w:r>
      <w:r w:rsidR="00D24856" w:rsidRPr="00CC5646">
        <w:t>„</w:t>
      </w:r>
      <w:r w:rsidRPr="00CC5646">
        <w:t>art. 27b</w:t>
      </w:r>
      <w:r w:rsidR="00D24856" w:rsidRPr="00CC5646">
        <w:t xml:space="preserve"> ust.</w:t>
      </w:r>
      <w:r w:rsidR="00746570">
        <w:t xml:space="preserve"> </w:t>
      </w:r>
      <w:r w:rsidRPr="00CC5646">
        <w:t>2</w:t>
      </w:r>
      <w:r w:rsidR="00A33106" w:rsidRPr="00CC5646">
        <w:t>”</w:t>
      </w:r>
      <w:r w:rsidRPr="00CC5646">
        <w:t xml:space="preserve"> zastępuje się wyrazami </w:t>
      </w:r>
      <w:r w:rsidR="00D24856" w:rsidRPr="00CC5646">
        <w:t>„</w:t>
      </w:r>
      <w:r w:rsidRPr="00CC5646">
        <w:t>art. 27b</w:t>
      </w:r>
      <w:r w:rsidR="00D24856" w:rsidRPr="00CC5646">
        <w:t xml:space="preserve"> ust.</w:t>
      </w:r>
      <w:r w:rsidR="00746570">
        <w:t xml:space="preserve"> </w:t>
      </w:r>
      <w:r w:rsidRPr="00CC5646">
        <w:t>2</w:t>
      </w:r>
      <w:r w:rsidR="00D24856" w:rsidRPr="00CC5646">
        <w:t xml:space="preserve"> pkt</w:t>
      </w:r>
      <w:r w:rsidR="00746570">
        <w:t xml:space="preserve"> </w:t>
      </w:r>
      <w:r w:rsidR="00D24856" w:rsidRPr="00CC5646">
        <w:t>1 i</w:t>
      </w:r>
      <w:r w:rsidR="00746570">
        <w:t xml:space="preserve"> </w:t>
      </w:r>
      <w:r w:rsidRPr="00CC5646">
        <w:t>2</w:t>
      </w:r>
      <w:r w:rsidR="00D24856" w:rsidRPr="00CC5646">
        <w:t>”</w:t>
      </w:r>
      <w:r w:rsidRPr="00CC5646">
        <w:t>;</w:t>
      </w:r>
    </w:p>
    <w:p w14:paraId="03E77C1C" w14:textId="00C8B4A2" w:rsidR="00550A51" w:rsidRPr="00CC5646" w:rsidRDefault="00550A51" w:rsidP="00550A51">
      <w:pPr>
        <w:pStyle w:val="PKTpunkt"/>
      </w:pPr>
      <w:r w:rsidRPr="00CC5646">
        <w:t>2)</w:t>
      </w:r>
      <w:r w:rsidRPr="00CC5646">
        <w:tab/>
        <w:t>w</w:t>
      </w:r>
      <w:r w:rsidR="00D24856" w:rsidRPr="00CC5646">
        <w:t xml:space="preserve"> ust.</w:t>
      </w:r>
      <w:r w:rsidR="00746570">
        <w:t xml:space="preserve"> </w:t>
      </w:r>
      <w:r w:rsidR="00D24856" w:rsidRPr="00CC5646">
        <w:t>3</w:t>
      </w:r>
      <w:r w:rsidR="00746570">
        <w:t xml:space="preserve"> </w:t>
      </w:r>
      <w:r w:rsidRPr="00CC5646">
        <w:t xml:space="preserve">wyrazy </w:t>
      </w:r>
      <w:r w:rsidR="00D24856" w:rsidRPr="00CC5646">
        <w:t>„</w:t>
      </w:r>
      <w:r w:rsidRPr="00CC5646">
        <w:t>art. 27b</w:t>
      </w:r>
      <w:r w:rsidR="00D24856" w:rsidRPr="00CC5646">
        <w:t xml:space="preserve"> ust.</w:t>
      </w:r>
      <w:r w:rsidR="00746570">
        <w:t xml:space="preserve"> </w:t>
      </w:r>
      <w:r w:rsidRPr="00CC5646">
        <w:t>2</w:t>
      </w:r>
      <w:r w:rsidR="00A33106" w:rsidRPr="00CC5646">
        <w:t>”</w:t>
      </w:r>
      <w:r w:rsidRPr="00CC5646">
        <w:t xml:space="preserve"> zastępuje się wyrazami </w:t>
      </w:r>
      <w:r w:rsidR="00D24856" w:rsidRPr="00CC5646">
        <w:t>„</w:t>
      </w:r>
      <w:r w:rsidRPr="00CC5646">
        <w:t>art. 27b</w:t>
      </w:r>
      <w:r w:rsidR="00D24856" w:rsidRPr="00CC5646">
        <w:t xml:space="preserve"> ust.</w:t>
      </w:r>
      <w:r w:rsidR="00746570">
        <w:t xml:space="preserve"> </w:t>
      </w:r>
      <w:r w:rsidRPr="00CC5646">
        <w:t>2</w:t>
      </w:r>
      <w:r w:rsidR="00D24856" w:rsidRPr="00CC5646">
        <w:t xml:space="preserve"> pkt</w:t>
      </w:r>
      <w:r w:rsidR="00746570">
        <w:t xml:space="preserve"> </w:t>
      </w:r>
      <w:r w:rsidR="00D24856" w:rsidRPr="00CC5646">
        <w:t>1 i</w:t>
      </w:r>
      <w:r w:rsidR="00746570">
        <w:t xml:space="preserve"> </w:t>
      </w:r>
      <w:r w:rsidRPr="00CC5646">
        <w:t>2</w:t>
      </w:r>
      <w:r w:rsidR="00D24856" w:rsidRPr="00CC5646">
        <w:t>”</w:t>
      </w:r>
      <w:r w:rsidRPr="00CC5646">
        <w:t>;</w:t>
      </w:r>
    </w:p>
    <w:p w14:paraId="6290F2C5" w14:textId="37D304F7" w:rsidR="00550A51" w:rsidRPr="00CC5646" w:rsidRDefault="00550A51" w:rsidP="00550A51">
      <w:pPr>
        <w:pStyle w:val="PKTpunkt"/>
      </w:pPr>
      <w:r w:rsidRPr="00CC5646">
        <w:t>3)</w:t>
      </w:r>
      <w:r w:rsidRPr="00CC5646">
        <w:tab/>
        <w:t>w</w:t>
      </w:r>
      <w:r w:rsidR="00D24856" w:rsidRPr="00CC5646">
        <w:t xml:space="preserve"> ust.</w:t>
      </w:r>
      <w:r w:rsidR="00746570">
        <w:t xml:space="preserve"> </w:t>
      </w:r>
      <w:r w:rsidR="00D24856" w:rsidRPr="00CC5646">
        <w:t>4</w:t>
      </w:r>
      <w:r w:rsidR="00746570">
        <w:t xml:space="preserve"> </w:t>
      </w:r>
      <w:r w:rsidRPr="00CC5646">
        <w:t xml:space="preserve">wyrazy </w:t>
      </w:r>
      <w:r w:rsidR="00D24856" w:rsidRPr="00CC5646">
        <w:t>„</w:t>
      </w:r>
      <w:r w:rsidRPr="00CC5646">
        <w:t>art. 27b</w:t>
      </w:r>
      <w:r w:rsidR="00D24856" w:rsidRPr="00CC5646">
        <w:t xml:space="preserve"> ust.</w:t>
      </w:r>
      <w:r w:rsidR="00746570">
        <w:t xml:space="preserve"> </w:t>
      </w:r>
      <w:r w:rsidRPr="00CC5646">
        <w:t>2</w:t>
      </w:r>
      <w:r w:rsidR="00A33106" w:rsidRPr="00CC5646">
        <w:t>”</w:t>
      </w:r>
      <w:r w:rsidRPr="00CC5646">
        <w:t xml:space="preserve"> zastępuje się wyrazami </w:t>
      </w:r>
      <w:r w:rsidR="00D24856" w:rsidRPr="00CC5646">
        <w:t>„</w:t>
      </w:r>
      <w:r w:rsidRPr="00CC5646">
        <w:t>art. 27b</w:t>
      </w:r>
      <w:r w:rsidR="00D24856" w:rsidRPr="00CC5646">
        <w:t xml:space="preserve"> ust.</w:t>
      </w:r>
      <w:r w:rsidR="00746570">
        <w:t xml:space="preserve"> </w:t>
      </w:r>
      <w:r w:rsidRPr="00CC5646">
        <w:t>2</w:t>
      </w:r>
      <w:r w:rsidR="00D24856" w:rsidRPr="00CC5646">
        <w:t xml:space="preserve"> pkt</w:t>
      </w:r>
      <w:r w:rsidR="00746570">
        <w:t xml:space="preserve"> </w:t>
      </w:r>
      <w:r w:rsidR="00D24856" w:rsidRPr="00CC5646">
        <w:t>1 i</w:t>
      </w:r>
      <w:r w:rsidR="00746570">
        <w:t xml:space="preserve"> </w:t>
      </w:r>
      <w:r w:rsidRPr="00CC5646">
        <w:t>2</w:t>
      </w:r>
      <w:r w:rsidR="00D24856" w:rsidRPr="00CC5646">
        <w:t>”</w:t>
      </w:r>
      <w:r w:rsidRPr="00CC5646">
        <w:t>.</w:t>
      </w:r>
    </w:p>
    <w:p w14:paraId="6DBE5D09" w14:textId="6C4F2179" w:rsidR="00550A51" w:rsidRPr="00CC5646" w:rsidRDefault="00550A51" w:rsidP="00CC5646">
      <w:pPr>
        <w:pStyle w:val="ARTartustawynprozporzdzenia"/>
        <w:keepNext/>
      </w:pPr>
      <w:r w:rsidRPr="00CC5646">
        <w:rPr>
          <w:rStyle w:val="Ppogrubienie"/>
        </w:rPr>
        <w:t>Art.</w:t>
      </w:r>
      <w:r w:rsidR="00746570">
        <w:rPr>
          <w:rStyle w:val="Ppogrubienie"/>
        </w:rPr>
        <w:t> </w:t>
      </w:r>
      <w:r w:rsidRPr="00CC5646">
        <w:rPr>
          <w:rStyle w:val="Ppogrubienie"/>
        </w:rPr>
        <w:t>4.</w:t>
      </w:r>
      <w:r w:rsidR="00D24856" w:rsidRPr="00CC5646">
        <w:t xml:space="preserve"> W</w:t>
      </w:r>
      <w:r w:rsidR="00746570">
        <w:t xml:space="preserve"> </w:t>
      </w:r>
      <w:r w:rsidRPr="00CC5646">
        <w:t>ustawie</w:t>
      </w:r>
      <w:r w:rsidR="00D24856" w:rsidRPr="00CC5646">
        <w:t xml:space="preserve"> z</w:t>
      </w:r>
      <w:r w:rsidR="00746570">
        <w:t xml:space="preserve"> </w:t>
      </w:r>
      <w:r w:rsidRPr="00CC5646">
        <w:t>dnia 2</w:t>
      </w:r>
      <w:r w:rsidR="00D24856" w:rsidRPr="00CC5646">
        <w:t>4</w:t>
      </w:r>
      <w:r w:rsidR="00746570">
        <w:t xml:space="preserve"> </w:t>
      </w:r>
      <w:r w:rsidRPr="00CC5646">
        <w:t>listopada 201</w:t>
      </w:r>
      <w:r w:rsidR="00D24856" w:rsidRPr="00CC5646">
        <w:t>7</w:t>
      </w:r>
      <w:r w:rsidR="00746570">
        <w:t xml:space="preserve"> </w:t>
      </w:r>
      <w:r w:rsidRPr="00CC5646">
        <w:t>r.</w:t>
      </w:r>
      <w:r w:rsidR="00D24856" w:rsidRPr="00CC5646">
        <w:t xml:space="preserve"> o</w:t>
      </w:r>
      <w:r w:rsidR="00746570">
        <w:t xml:space="preserve"> </w:t>
      </w:r>
      <w:r w:rsidRPr="00CC5646">
        <w:t>imprezach turystycznych</w:t>
      </w:r>
      <w:r w:rsidR="00D24856" w:rsidRPr="00CC5646">
        <w:t xml:space="preserve"> i</w:t>
      </w:r>
      <w:r w:rsidR="00746570">
        <w:t xml:space="preserve"> </w:t>
      </w:r>
      <w:r w:rsidRPr="00CC5646">
        <w:t>powiązanych usługach turystycznych (</w:t>
      </w:r>
      <w:r w:rsidR="00D24856" w:rsidRPr="00CC5646">
        <w:t>Dz.</w:t>
      </w:r>
      <w:r w:rsidR="00746570">
        <w:t xml:space="preserve"> </w:t>
      </w:r>
      <w:r w:rsidR="00D24856" w:rsidRPr="00CC5646">
        <w:t>U. z</w:t>
      </w:r>
      <w:r w:rsidR="00746570">
        <w:t xml:space="preserve"> </w:t>
      </w:r>
      <w:r w:rsidRPr="00CC5646">
        <w:t>202</w:t>
      </w:r>
      <w:r w:rsidR="00D24856" w:rsidRPr="00CC5646">
        <w:t>0</w:t>
      </w:r>
      <w:r w:rsidR="00746570">
        <w:t xml:space="preserve"> </w:t>
      </w:r>
      <w:r w:rsidRPr="00CC5646">
        <w:t>r.</w:t>
      </w:r>
      <w:r w:rsidR="00D24856" w:rsidRPr="00CC5646">
        <w:t xml:space="preserve"> poz.</w:t>
      </w:r>
      <w:r w:rsidR="00746570">
        <w:t xml:space="preserve"> </w:t>
      </w:r>
      <w:r w:rsidRPr="00CC5646">
        <w:t>213</w:t>
      </w:r>
      <w:r w:rsidR="00D24856" w:rsidRPr="00CC5646">
        <w:t xml:space="preserve">9 </w:t>
      </w:r>
      <w:r w:rsidR="00B23D6E">
        <w:t>oraz</w:t>
      </w:r>
      <w:r w:rsidR="00746570">
        <w:t xml:space="preserve"> </w:t>
      </w:r>
      <w:r w:rsidR="00D24856" w:rsidRPr="00CC5646">
        <w:t>z</w:t>
      </w:r>
      <w:r w:rsidR="00746570">
        <w:t xml:space="preserve"> </w:t>
      </w:r>
      <w:r w:rsidRPr="00CC5646">
        <w:t>202</w:t>
      </w:r>
      <w:r w:rsidR="00D24856" w:rsidRPr="00CC5646">
        <w:t>1</w:t>
      </w:r>
      <w:r w:rsidR="00746570">
        <w:t xml:space="preserve"> </w:t>
      </w:r>
      <w:r w:rsidRPr="00CC5646">
        <w:t>r.</w:t>
      </w:r>
      <w:r w:rsidR="00D24856" w:rsidRPr="00CC5646">
        <w:t xml:space="preserve"> poz.</w:t>
      </w:r>
      <w:r w:rsidR="00746570">
        <w:t xml:space="preserve"> </w:t>
      </w:r>
      <w:r w:rsidRPr="00CC5646">
        <w:t>1641) wprowadza się następujące zmiany:</w:t>
      </w:r>
    </w:p>
    <w:p w14:paraId="3B040A92" w14:textId="4EB179B6" w:rsidR="00550A51" w:rsidRPr="00CC5646" w:rsidRDefault="00550A51" w:rsidP="00CC5646">
      <w:pPr>
        <w:pStyle w:val="PKTpunkt"/>
        <w:keepNext/>
      </w:pPr>
      <w:r w:rsidRPr="00CC5646">
        <w:t>1)</w:t>
      </w:r>
      <w:r w:rsidRPr="00CC5646">
        <w:tab/>
      </w:r>
      <w:r w:rsidR="00D24856" w:rsidRPr="00CC5646">
        <w:t>w</w:t>
      </w:r>
      <w:r w:rsidR="00746570">
        <w:t xml:space="preserve"> </w:t>
      </w:r>
      <w:r w:rsidR="00D24856" w:rsidRPr="00CC5646">
        <w:t>art.</w:t>
      </w:r>
      <w:r w:rsidR="00746570">
        <w:t xml:space="preserve"> </w:t>
      </w:r>
      <w:r w:rsidRPr="00CC5646">
        <w:t>9:</w:t>
      </w:r>
    </w:p>
    <w:p w14:paraId="251656E3" w14:textId="09972C1D" w:rsidR="00550A51" w:rsidRPr="00CC5646" w:rsidRDefault="00550A51" w:rsidP="00CC5646">
      <w:pPr>
        <w:pStyle w:val="LITlitera"/>
        <w:keepNext/>
      </w:pPr>
      <w:r w:rsidRPr="00CC5646">
        <w:t>a)</w:t>
      </w:r>
      <w:r w:rsidR="00813598">
        <w:tab/>
      </w:r>
      <w:r w:rsidR="00D24856" w:rsidRPr="00CC5646">
        <w:t>w</w:t>
      </w:r>
      <w:r w:rsidR="00746570">
        <w:t xml:space="preserve"> </w:t>
      </w:r>
      <w:r w:rsidR="00D24856" w:rsidRPr="00CC5646">
        <w:t>ust.</w:t>
      </w:r>
      <w:r w:rsidR="00746570">
        <w:t xml:space="preserve"> </w:t>
      </w:r>
      <w:r w:rsidR="00D24856" w:rsidRPr="00CC5646">
        <w:t>1</w:t>
      </w:r>
      <w:r w:rsidR="00746570">
        <w:t xml:space="preserve"> </w:t>
      </w:r>
      <w:r w:rsidRPr="00CC5646">
        <w:t>po</w:t>
      </w:r>
      <w:r w:rsidR="00D24856" w:rsidRPr="00CC5646">
        <w:t xml:space="preserve"> pkt</w:t>
      </w:r>
      <w:r w:rsidR="00746570">
        <w:t xml:space="preserve"> </w:t>
      </w:r>
      <w:r w:rsidR="00D24856" w:rsidRPr="00CC5646">
        <w:t>7</w:t>
      </w:r>
      <w:r w:rsidR="00746570">
        <w:t xml:space="preserve"> </w:t>
      </w:r>
      <w:r w:rsidRPr="00CC5646">
        <w:t>dodaje się</w:t>
      </w:r>
      <w:r w:rsidR="00D24856" w:rsidRPr="00CC5646">
        <w:t xml:space="preserve"> pkt</w:t>
      </w:r>
      <w:r w:rsidR="00746570">
        <w:t xml:space="preserve"> </w:t>
      </w:r>
      <w:r w:rsidRPr="00CC5646">
        <w:t>7a</w:t>
      </w:r>
      <w:r w:rsidR="00D24856" w:rsidRPr="00CC5646">
        <w:t xml:space="preserve"> w</w:t>
      </w:r>
      <w:r w:rsidR="00746570">
        <w:t xml:space="preserve"> </w:t>
      </w:r>
      <w:r w:rsidRPr="00CC5646">
        <w:t>brzmieniu:</w:t>
      </w:r>
    </w:p>
    <w:p w14:paraId="650FFFC1" w14:textId="7A367DC9" w:rsidR="00550A51" w:rsidRPr="00CC5646" w:rsidRDefault="00D24856" w:rsidP="00EC450A">
      <w:pPr>
        <w:pStyle w:val="ZLITPKTzmpktliter"/>
      </w:pPr>
      <w:r w:rsidRPr="00CC5646">
        <w:t>„</w:t>
      </w:r>
      <w:r w:rsidR="00550A51" w:rsidRPr="00CC5646">
        <w:t>7a)</w:t>
      </w:r>
      <w:r w:rsidR="00813598">
        <w:tab/>
      </w:r>
      <w:r w:rsidR="00550A51" w:rsidRPr="00CC5646">
        <w:t>kody lotnisk ICAO, jeżeli impreza turystyczna lub wykonywana usługa</w:t>
      </w:r>
      <w:r w:rsidRPr="00CC5646">
        <w:t xml:space="preserve"> w</w:t>
      </w:r>
      <w:r w:rsidR="00EC450A">
        <w:t> </w:t>
      </w:r>
      <w:r w:rsidR="00550A51" w:rsidRPr="00CC5646">
        <w:t>ramach powiązanych usług turystycznych zawiera przelot;</w:t>
      </w:r>
      <w:r w:rsidRPr="00CC5646">
        <w:t>”</w:t>
      </w:r>
      <w:r w:rsidR="00550A51" w:rsidRPr="00CC5646">
        <w:t>,</w:t>
      </w:r>
    </w:p>
    <w:p w14:paraId="31D37F48" w14:textId="178489F3" w:rsidR="00550A51" w:rsidRPr="00CC5646" w:rsidRDefault="00550A51" w:rsidP="00CC5646">
      <w:pPr>
        <w:pStyle w:val="LITlitera"/>
        <w:keepNext/>
      </w:pPr>
      <w:r w:rsidRPr="00CC5646">
        <w:t>b)</w:t>
      </w:r>
      <w:r w:rsidR="00813598">
        <w:tab/>
      </w:r>
      <w:r w:rsidR="00D24856" w:rsidRPr="00CC5646">
        <w:t>ust.</w:t>
      </w:r>
      <w:r w:rsidR="00746570">
        <w:t xml:space="preserve"> </w:t>
      </w:r>
      <w:r w:rsidR="00D24856" w:rsidRPr="00CC5646">
        <w:t>3</w:t>
      </w:r>
      <w:r w:rsidR="00746570">
        <w:t xml:space="preserve"> </w:t>
      </w:r>
      <w:r w:rsidRPr="00CC5646">
        <w:t>otrzymuje brzmienie:</w:t>
      </w:r>
    </w:p>
    <w:p w14:paraId="19C6C3C7" w14:textId="52ACE18E" w:rsidR="00550A51" w:rsidRPr="00CC5646" w:rsidRDefault="00D24856" w:rsidP="00D24856">
      <w:pPr>
        <w:pStyle w:val="ZLITUSTzmustliter"/>
      </w:pPr>
      <w:r w:rsidRPr="00CC5646">
        <w:t>„</w:t>
      </w:r>
      <w:r w:rsidR="00550A51" w:rsidRPr="00CC5646">
        <w:t>3. Na wniosek Ubezpieczeniowego Funduszu Gwarancyjnego, złożony</w:t>
      </w:r>
      <w:r w:rsidRPr="00CC5646">
        <w:t xml:space="preserve"> w</w:t>
      </w:r>
      <w:r w:rsidR="00EC450A">
        <w:t> </w:t>
      </w:r>
      <w:r w:rsidR="00550A51" w:rsidRPr="00CC5646">
        <w:t>postaci elektronicznej, udostępnia się dane zawarte</w:t>
      </w:r>
      <w:r w:rsidRPr="00CC5646">
        <w:t xml:space="preserve"> w</w:t>
      </w:r>
      <w:r w:rsidR="00746570">
        <w:t xml:space="preserve"> </w:t>
      </w:r>
      <w:r w:rsidR="00550A51" w:rsidRPr="00CC5646">
        <w:t>wykazie umów. Ubezpieczeniowy Fundusz Gwarancyjny jest uprawniony do przetwarzania danych zawartych</w:t>
      </w:r>
      <w:r w:rsidRPr="00CC5646">
        <w:t xml:space="preserve"> w</w:t>
      </w:r>
      <w:r w:rsidR="00746570">
        <w:t xml:space="preserve"> </w:t>
      </w:r>
      <w:r w:rsidR="00550A51" w:rsidRPr="00CC5646">
        <w:t>wykazie umów,</w:t>
      </w:r>
      <w:r w:rsidRPr="00CC5646">
        <w:t xml:space="preserve"> w</w:t>
      </w:r>
      <w:r w:rsidR="00746570">
        <w:t xml:space="preserve"> </w:t>
      </w:r>
      <w:r w:rsidR="00550A51" w:rsidRPr="00CC5646">
        <w:t>zakresie niezbędnym do zapewnienia prawidłowego funkcjonowania Turystycznego Funduszu Gwarancyjnego oraz Turystycznego Funduszu Pomocowego.</w:t>
      </w:r>
      <w:r w:rsidRPr="00CC5646">
        <w:t>”</w:t>
      </w:r>
      <w:r w:rsidR="00550A51" w:rsidRPr="00CC5646">
        <w:t>;</w:t>
      </w:r>
    </w:p>
    <w:p w14:paraId="79515BDE" w14:textId="51474B20" w:rsidR="00550A51" w:rsidRPr="00CC5646" w:rsidRDefault="00550A51" w:rsidP="00CC5646">
      <w:pPr>
        <w:pStyle w:val="PKTpunkt"/>
        <w:keepNext/>
      </w:pPr>
      <w:r w:rsidRPr="00CC5646">
        <w:lastRenderedPageBreak/>
        <w:t>2)</w:t>
      </w:r>
      <w:r w:rsidRPr="00CC5646">
        <w:tab/>
        <w:t>w</w:t>
      </w:r>
      <w:r w:rsidR="00D24856" w:rsidRPr="00CC5646">
        <w:t xml:space="preserve"> art.</w:t>
      </w:r>
      <w:r w:rsidR="00746570">
        <w:t xml:space="preserve"> </w:t>
      </w:r>
      <w:r w:rsidRPr="00CC5646">
        <w:t>3</w:t>
      </w:r>
      <w:r w:rsidR="00D24856" w:rsidRPr="00CC5646">
        <w:t xml:space="preserve">0 </w:t>
      </w:r>
      <w:r w:rsidR="00A035D4">
        <w:t xml:space="preserve">w </w:t>
      </w:r>
      <w:r w:rsidR="00D24856" w:rsidRPr="00CC5646">
        <w:t>ust.</w:t>
      </w:r>
      <w:r w:rsidR="00746570">
        <w:t xml:space="preserve"> </w:t>
      </w:r>
      <w:r w:rsidR="00D24856" w:rsidRPr="00CC5646">
        <w:t>7 pkt</w:t>
      </w:r>
      <w:r w:rsidR="00746570">
        <w:t xml:space="preserve"> </w:t>
      </w:r>
      <w:r w:rsidR="00D24856" w:rsidRPr="00CC5646">
        <w:t>3</w:t>
      </w:r>
      <w:r w:rsidR="00746570">
        <w:t xml:space="preserve"> </w:t>
      </w:r>
      <w:r w:rsidRPr="00CC5646">
        <w:t>otrzymuje brzmienie:</w:t>
      </w:r>
    </w:p>
    <w:p w14:paraId="413E44CA" w14:textId="7A65BAE8" w:rsidR="00550A51" w:rsidRPr="00CC5646" w:rsidRDefault="00D24856" w:rsidP="00550A51">
      <w:pPr>
        <w:pStyle w:val="ZPKTzmpktartykuempunktem"/>
      </w:pPr>
      <w:r w:rsidRPr="00CC5646">
        <w:t>„</w:t>
      </w:r>
      <w:r w:rsidR="00550A51" w:rsidRPr="00CC5646">
        <w:t>3)</w:t>
      </w:r>
      <w:r w:rsidR="00813598">
        <w:tab/>
      </w:r>
      <w:r w:rsidR="00550A51" w:rsidRPr="00CC5646">
        <w:t>wykreśleniu przedsiębiorcy turystycznego</w:t>
      </w:r>
      <w:r w:rsidRPr="00CC5646">
        <w:t xml:space="preserve"> z</w:t>
      </w:r>
      <w:r w:rsidR="00746570">
        <w:t xml:space="preserve"> </w:t>
      </w:r>
      <w:r w:rsidR="00550A51" w:rsidRPr="00CC5646">
        <w:t>rejestru</w:t>
      </w:r>
      <w:r w:rsidRPr="00CC5646">
        <w:t xml:space="preserve"> w</w:t>
      </w:r>
      <w:r w:rsidR="00746570">
        <w:t xml:space="preserve"> </w:t>
      </w:r>
      <w:r w:rsidR="00550A51" w:rsidRPr="00CC5646">
        <w:t>związku</w:t>
      </w:r>
      <w:r w:rsidRPr="00CC5646">
        <w:t xml:space="preserve"> z</w:t>
      </w:r>
      <w:r w:rsidR="00746570">
        <w:t xml:space="preserve"> </w:t>
      </w:r>
      <w:r w:rsidR="00550A51" w:rsidRPr="00CC5646">
        <w:t>zaprzestaniem przez niego wykonywania działalności objętej wpisem do rejestru na wniosek tego przedsiębiorcy turystycznego, po uprzednim złożeniu przez niego deklaracji</w:t>
      </w:r>
      <w:r w:rsidRPr="00CC5646">
        <w:t xml:space="preserve"> i</w:t>
      </w:r>
      <w:r w:rsidR="00EC450A">
        <w:t> </w:t>
      </w:r>
      <w:r w:rsidR="00550A51" w:rsidRPr="00CC5646">
        <w:t>opłaceniu należnych składek lub rat na Turystyczny Fundusz Gwarancyjny, Turystyczny Fundusz Pomocowy lub Turystyczny Fundusz Zwrotów;</w:t>
      </w:r>
      <w:r w:rsidRPr="00CC5646">
        <w:t>”</w:t>
      </w:r>
      <w:r w:rsidR="00550A51" w:rsidRPr="00CC5646">
        <w:t>.</w:t>
      </w:r>
    </w:p>
    <w:p w14:paraId="0CE1DE04" w14:textId="2BC04733" w:rsidR="00550A51" w:rsidRPr="00CC5646" w:rsidRDefault="00550A51" w:rsidP="00550A51">
      <w:pPr>
        <w:pStyle w:val="ARTartustawynprozporzdzenia"/>
      </w:pPr>
      <w:r w:rsidRPr="00CC5646">
        <w:rPr>
          <w:rStyle w:val="Ppogrubienie"/>
        </w:rPr>
        <w:t>Art.</w:t>
      </w:r>
      <w:r w:rsidR="00746570">
        <w:rPr>
          <w:rStyle w:val="Ppogrubienie"/>
        </w:rPr>
        <w:t> </w:t>
      </w:r>
      <w:r w:rsidRPr="00CC5646">
        <w:rPr>
          <w:rStyle w:val="Ppogrubienie"/>
        </w:rPr>
        <w:t>5.</w:t>
      </w:r>
      <w:r w:rsidR="00746570">
        <w:t xml:space="preserve"> </w:t>
      </w:r>
      <w:r w:rsidRPr="00CC5646">
        <w:t>1. Przepis</w:t>
      </w:r>
      <w:r w:rsidR="00D24856" w:rsidRPr="00CC5646">
        <w:t xml:space="preserve"> art.</w:t>
      </w:r>
      <w:r w:rsidR="00746570">
        <w:t xml:space="preserve"> </w:t>
      </w:r>
      <w:r w:rsidRPr="00CC5646">
        <w:t>15g</w:t>
      </w:r>
      <w:r w:rsidR="00D24856" w:rsidRPr="00CC5646">
        <w:t xml:space="preserve"> ust.</w:t>
      </w:r>
      <w:r w:rsidR="00746570">
        <w:t xml:space="preserve"> </w:t>
      </w:r>
      <w:r w:rsidRPr="00CC5646">
        <w:t>17d ustawy zmienianej</w:t>
      </w:r>
      <w:r w:rsidR="00D24856" w:rsidRPr="00CC5646">
        <w:t xml:space="preserve"> w</w:t>
      </w:r>
      <w:r w:rsidR="00746570">
        <w:t xml:space="preserve"> </w:t>
      </w:r>
      <w:r w:rsidR="00D24856" w:rsidRPr="00CC5646">
        <w:t>art.</w:t>
      </w:r>
      <w:r w:rsidR="00746570">
        <w:t xml:space="preserve"> </w:t>
      </w:r>
      <w:r w:rsidRPr="00CC5646">
        <w:t>1</w:t>
      </w:r>
      <w:r w:rsidR="00746570">
        <w:t xml:space="preserve"> </w:t>
      </w:r>
      <w:r w:rsidRPr="00CC5646">
        <w:t>stosuje się do przeprowadzania kontroli podmiotów, którym przyznano przed dniem wejścia w</w:t>
      </w:r>
      <w:r w:rsidR="00746570">
        <w:t xml:space="preserve"> </w:t>
      </w:r>
      <w:r w:rsidRPr="00CC5646">
        <w:t>życie niniejszej ustawy świadczenia na rzecz ochrony miejsc pracy, o</w:t>
      </w:r>
      <w:r w:rsidR="00746570">
        <w:t xml:space="preserve"> </w:t>
      </w:r>
      <w:r w:rsidRPr="00CC5646">
        <w:t>których mowa</w:t>
      </w:r>
      <w:r w:rsidR="00D24856" w:rsidRPr="00CC5646">
        <w:t xml:space="preserve"> w</w:t>
      </w:r>
      <w:r w:rsidR="00746570">
        <w:t xml:space="preserve"> </w:t>
      </w:r>
      <w:r w:rsidR="00D24856" w:rsidRPr="00CC5646">
        <w:t>art.</w:t>
      </w:r>
      <w:r w:rsidR="00746570">
        <w:t xml:space="preserve"> </w:t>
      </w:r>
      <w:r w:rsidRPr="00CC5646">
        <w:t>15g</w:t>
      </w:r>
      <w:r w:rsidR="00D24856" w:rsidRPr="00CC5646">
        <w:t xml:space="preserve"> ust.</w:t>
      </w:r>
      <w:r w:rsidR="00EC450A">
        <w:t> </w:t>
      </w:r>
      <w:r w:rsidR="00D24856" w:rsidRPr="00CC5646">
        <w:t>1 lub</w:t>
      </w:r>
      <w:r w:rsidRPr="00CC5646">
        <w:t xml:space="preserve"> 1a ustawy zmienianej</w:t>
      </w:r>
      <w:r w:rsidR="00D24856" w:rsidRPr="00CC5646">
        <w:t xml:space="preserve"> w</w:t>
      </w:r>
      <w:r w:rsidR="00746570">
        <w:t xml:space="preserve"> </w:t>
      </w:r>
      <w:r w:rsidR="00D24856" w:rsidRPr="00CC5646">
        <w:t>art.</w:t>
      </w:r>
      <w:r w:rsidR="00746570">
        <w:t xml:space="preserve"> </w:t>
      </w:r>
      <w:r w:rsidRPr="00CC5646">
        <w:t>1.</w:t>
      </w:r>
    </w:p>
    <w:p w14:paraId="500EF0C1" w14:textId="77093F3D" w:rsidR="00550A51" w:rsidRPr="00CC5646" w:rsidRDefault="00550A51" w:rsidP="00550A51">
      <w:pPr>
        <w:pStyle w:val="USTustnpkodeksu"/>
      </w:pPr>
      <w:r w:rsidRPr="00CC5646">
        <w:t>2.</w:t>
      </w:r>
      <w:r w:rsidR="00746570">
        <w:t xml:space="preserve"> </w:t>
      </w:r>
      <w:r w:rsidRPr="00CC5646">
        <w:t>Przepis</w:t>
      </w:r>
      <w:r w:rsidR="00D24856" w:rsidRPr="00CC5646">
        <w:t xml:space="preserve"> art.</w:t>
      </w:r>
      <w:r w:rsidR="00746570">
        <w:t xml:space="preserve"> </w:t>
      </w:r>
      <w:r w:rsidRPr="00CC5646">
        <w:t>15gg</w:t>
      </w:r>
      <w:r w:rsidR="00D24856" w:rsidRPr="00CC5646">
        <w:t xml:space="preserve"> ust.</w:t>
      </w:r>
      <w:r w:rsidR="00746570">
        <w:t xml:space="preserve"> </w:t>
      </w:r>
      <w:r w:rsidRPr="00CC5646">
        <w:t>22</w:t>
      </w:r>
      <w:r w:rsidR="00746570">
        <w:t xml:space="preserve"> </w:t>
      </w:r>
      <w:r w:rsidRPr="00CC5646">
        <w:t>ustawy zmienianej</w:t>
      </w:r>
      <w:r w:rsidR="00D24856" w:rsidRPr="00CC5646">
        <w:t xml:space="preserve"> w</w:t>
      </w:r>
      <w:r w:rsidR="00746570">
        <w:t xml:space="preserve"> </w:t>
      </w:r>
      <w:r w:rsidR="00D24856" w:rsidRPr="00CC5646">
        <w:t>art.</w:t>
      </w:r>
      <w:r w:rsidR="00746570">
        <w:t xml:space="preserve"> </w:t>
      </w:r>
      <w:r w:rsidR="00D24856" w:rsidRPr="00CC5646">
        <w:t>1 w</w:t>
      </w:r>
      <w:r w:rsidR="00746570">
        <w:t xml:space="preserve"> </w:t>
      </w:r>
      <w:r w:rsidRPr="00CC5646">
        <w:t>brzmieniu nadanym niniejszą ustawą stosuje się do przeprowadzania kontroli podmiotów, którym przyznano przed dniem wejścia w</w:t>
      </w:r>
      <w:r w:rsidR="00746570">
        <w:t xml:space="preserve"> </w:t>
      </w:r>
      <w:r w:rsidRPr="00CC5646">
        <w:t>życie niniejszej ustawy świadczenia na rzecz ochrony miejsc pracy, o</w:t>
      </w:r>
      <w:r w:rsidR="00746570">
        <w:t xml:space="preserve"> </w:t>
      </w:r>
      <w:r w:rsidRPr="00CC5646">
        <w:t>których mowa</w:t>
      </w:r>
      <w:r w:rsidR="00D24856" w:rsidRPr="00CC5646">
        <w:t xml:space="preserve"> w</w:t>
      </w:r>
      <w:r w:rsidR="00746570">
        <w:t xml:space="preserve"> </w:t>
      </w:r>
      <w:r w:rsidR="00D24856" w:rsidRPr="00CC5646">
        <w:t>art.</w:t>
      </w:r>
      <w:r w:rsidR="00746570">
        <w:t xml:space="preserve"> </w:t>
      </w:r>
      <w:r w:rsidRPr="00CC5646">
        <w:t>15gg</w:t>
      </w:r>
      <w:r w:rsidR="00D24856" w:rsidRPr="00CC5646">
        <w:t xml:space="preserve"> ust.</w:t>
      </w:r>
      <w:r w:rsidR="00746570">
        <w:t xml:space="preserve"> </w:t>
      </w:r>
      <w:r w:rsidRPr="00CC5646">
        <w:t>1</w:t>
      </w:r>
      <w:r w:rsidR="00746570">
        <w:t xml:space="preserve"> </w:t>
      </w:r>
      <w:r w:rsidRPr="00CC5646">
        <w:t>ustawy zmienianej</w:t>
      </w:r>
      <w:r w:rsidR="00D24856" w:rsidRPr="00CC5646">
        <w:t xml:space="preserve"> w</w:t>
      </w:r>
      <w:r w:rsidR="00746570">
        <w:t xml:space="preserve"> </w:t>
      </w:r>
      <w:r w:rsidR="00D24856" w:rsidRPr="00CC5646">
        <w:t>art.</w:t>
      </w:r>
      <w:r w:rsidR="00746570">
        <w:t xml:space="preserve"> </w:t>
      </w:r>
      <w:r w:rsidRPr="00CC5646">
        <w:t>1.</w:t>
      </w:r>
    </w:p>
    <w:p w14:paraId="683709E2" w14:textId="311E5693" w:rsidR="00550A51" w:rsidRPr="00CC5646" w:rsidRDefault="00550A51" w:rsidP="00550A51">
      <w:pPr>
        <w:pStyle w:val="ARTartustawynprozporzdzenia"/>
      </w:pPr>
      <w:r w:rsidRPr="00CC5646">
        <w:rPr>
          <w:rStyle w:val="Ppogrubienie"/>
        </w:rPr>
        <w:t>Art.</w:t>
      </w:r>
      <w:r w:rsidR="00746570">
        <w:rPr>
          <w:rStyle w:val="Ppogrubienie"/>
        </w:rPr>
        <w:t> </w:t>
      </w:r>
      <w:r w:rsidRPr="00CC5646">
        <w:rPr>
          <w:rStyle w:val="Ppogrubienie"/>
        </w:rPr>
        <w:t>6.</w:t>
      </w:r>
      <w:r w:rsidR="00746570">
        <w:t xml:space="preserve"> </w:t>
      </w:r>
      <w:r w:rsidRPr="00CC5646">
        <w:t>1. Do zwrotu świadczeń, o</w:t>
      </w:r>
      <w:r w:rsidR="00746570">
        <w:t xml:space="preserve"> </w:t>
      </w:r>
      <w:r w:rsidRPr="00CC5646">
        <w:t>których mowa</w:t>
      </w:r>
      <w:r w:rsidR="00D24856" w:rsidRPr="00CC5646">
        <w:t xml:space="preserve"> w</w:t>
      </w:r>
      <w:r w:rsidR="00746570">
        <w:t xml:space="preserve"> </w:t>
      </w:r>
      <w:r w:rsidR="00D24856" w:rsidRPr="00CC5646">
        <w:t>art.</w:t>
      </w:r>
      <w:r w:rsidR="00746570">
        <w:t xml:space="preserve"> </w:t>
      </w:r>
      <w:r w:rsidRPr="00CC5646">
        <w:t>15gg</w:t>
      </w:r>
      <w:r w:rsidR="00D24856" w:rsidRPr="00CC5646">
        <w:t xml:space="preserve"> ust.</w:t>
      </w:r>
      <w:r w:rsidR="00746570">
        <w:t xml:space="preserve"> </w:t>
      </w:r>
      <w:r w:rsidRPr="00CC5646">
        <w:t>1</w:t>
      </w:r>
      <w:r w:rsidR="00746570">
        <w:t xml:space="preserve"> </w:t>
      </w:r>
      <w:r w:rsidRPr="00CC5646">
        <w:t>ustawy zmienianej</w:t>
      </w:r>
      <w:r w:rsidR="00D24856" w:rsidRPr="00CC5646">
        <w:t xml:space="preserve"> w</w:t>
      </w:r>
      <w:r w:rsidR="00EC450A">
        <w:t> </w:t>
      </w:r>
      <w:r w:rsidR="00D24856" w:rsidRPr="00CC5646">
        <w:t>art.</w:t>
      </w:r>
      <w:r w:rsidR="00746570">
        <w:t xml:space="preserve"> </w:t>
      </w:r>
      <w:r w:rsidRPr="00CC5646">
        <w:t>1, lub środków, o</w:t>
      </w:r>
      <w:r w:rsidR="00746570">
        <w:t xml:space="preserve"> </w:t>
      </w:r>
      <w:r w:rsidRPr="00CC5646">
        <w:t>których mowa</w:t>
      </w:r>
      <w:r w:rsidR="00D24856" w:rsidRPr="00CC5646">
        <w:t xml:space="preserve"> w</w:t>
      </w:r>
      <w:r w:rsidR="00746570">
        <w:t xml:space="preserve"> </w:t>
      </w:r>
      <w:r w:rsidR="00D24856" w:rsidRPr="00CC5646">
        <w:t>art.</w:t>
      </w:r>
      <w:r w:rsidR="00746570">
        <w:t xml:space="preserve"> </w:t>
      </w:r>
      <w:r w:rsidRPr="00CC5646">
        <w:t>15gg</w:t>
      </w:r>
      <w:r w:rsidR="00D24856" w:rsidRPr="00CC5646">
        <w:t xml:space="preserve"> ust.</w:t>
      </w:r>
      <w:r w:rsidR="00746570">
        <w:t xml:space="preserve"> </w:t>
      </w:r>
      <w:r w:rsidRPr="00CC5646">
        <w:t>2</w:t>
      </w:r>
      <w:r w:rsidR="00746570">
        <w:t xml:space="preserve"> </w:t>
      </w:r>
      <w:r w:rsidRPr="00CC5646">
        <w:t>ustawy zmienianej</w:t>
      </w:r>
      <w:r w:rsidR="00D24856" w:rsidRPr="00CC5646">
        <w:t xml:space="preserve"> w</w:t>
      </w:r>
      <w:r w:rsidR="00746570">
        <w:t xml:space="preserve"> </w:t>
      </w:r>
      <w:r w:rsidR="00D24856" w:rsidRPr="00CC5646">
        <w:t>art.</w:t>
      </w:r>
      <w:r w:rsidR="00746570">
        <w:t xml:space="preserve"> </w:t>
      </w:r>
      <w:r w:rsidRPr="00CC5646">
        <w:t>1, przyznanych przed dniem wejścia w</w:t>
      </w:r>
      <w:r w:rsidR="00746570">
        <w:t xml:space="preserve"> </w:t>
      </w:r>
      <w:r w:rsidRPr="00CC5646">
        <w:t>życie niniejszej ustawy, stosuje się przepisy</w:t>
      </w:r>
      <w:r w:rsidR="00D24856" w:rsidRPr="00CC5646">
        <w:t xml:space="preserve"> art.</w:t>
      </w:r>
      <w:r w:rsidR="00746570">
        <w:t xml:space="preserve"> </w:t>
      </w:r>
      <w:r w:rsidRPr="00CC5646">
        <w:t>15gg</w:t>
      </w:r>
      <w:r w:rsidR="00D24856" w:rsidRPr="00CC5646">
        <w:t xml:space="preserve"> ust.</w:t>
      </w:r>
      <w:r w:rsidR="00EC450A">
        <w:t> </w:t>
      </w:r>
      <w:r w:rsidRPr="00CC5646">
        <w:t>2</w:t>
      </w:r>
      <w:r w:rsidR="00D24856" w:rsidRPr="00CC5646">
        <w:t>3 i</w:t>
      </w:r>
      <w:r w:rsidR="00746570">
        <w:t xml:space="preserve"> </w:t>
      </w:r>
      <w:r w:rsidRPr="00CC5646">
        <w:t>23b</w:t>
      </w:r>
      <w:r w:rsidR="00B020B3">
        <w:t>–</w:t>
      </w:r>
      <w:r w:rsidRPr="00CC5646">
        <w:t>23d ustawy zmienianej</w:t>
      </w:r>
      <w:r w:rsidR="00D24856" w:rsidRPr="00CC5646">
        <w:t xml:space="preserve"> w</w:t>
      </w:r>
      <w:r w:rsidR="00746570">
        <w:t xml:space="preserve"> </w:t>
      </w:r>
      <w:r w:rsidR="00D24856" w:rsidRPr="00CC5646">
        <w:t>art.</w:t>
      </w:r>
      <w:r w:rsidR="00746570">
        <w:t xml:space="preserve"> </w:t>
      </w:r>
      <w:r w:rsidRPr="00CC5646">
        <w:t>1, w</w:t>
      </w:r>
      <w:r w:rsidR="00746570">
        <w:t xml:space="preserve"> </w:t>
      </w:r>
      <w:r w:rsidRPr="00CC5646">
        <w:t>brzmieniu nadanym niniejszą ustawą.</w:t>
      </w:r>
    </w:p>
    <w:p w14:paraId="228300EA" w14:textId="32C40BD4" w:rsidR="00550A51" w:rsidRPr="00CC5646" w:rsidRDefault="00550A51" w:rsidP="00550A51">
      <w:pPr>
        <w:pStyle w:val="USTustnpkodeksu"/>
      </w:pPr>
      <w:r w:rsidRPr="00CC5646">
        <w:t>2.</w:t>
      </w:r>
      <w:r w:rsidR="00746570">
        <w:t xml:space="preserve"> </w:t>
      </w:r>
      <w:r w:rsidRPr="00CC5646">
        <w:t>Do decyzji administracyjnych o</w:t>
      </w:r>
      <w:r w:rsidR="00746570">
        <w:t xml:space="preserve"> </w:t>
      </w:r>
      <w:r w:rsidRPr="00CC5646">
        <w:t>obowiązku zwrotu świadczeń, o</w:t>
      </w:r>
      <w:r w:rsidR="00746570">
        <w:t xml:space="preserve"> </w:t>
      </w:r>
      <w:r w:rsidRPr="00CC5646">
        <w:t>których mowa</w:t>
      </w:r>
      <w:r w:rsidR="00D24856" w:rsidRPr="00CC5646">
        <w:t xml:space="preserve"> w</w:t>
      </w:r>
      <w:r w:rsidR="00EC450A">
        <w:t> </w:t>
      </w:r>
      <w:r w:rsidR="00D24856" w:rsidRPr="00CC5646">
        <w:t>art.</w:t>
      </w:r>
      <w:r w:rsidR="00EC450A">
        <w:t> </w:t>
      </w:r>
      <w:r w:rsidRPr="00CC5646">
        <w:t>15gg</w:t>
      </w:r>
      <w:r w:rsidR="00D24856" w:rsidRPr="00CC5646">
        <w:t xml:space="preserve"> ust.</w:t>
      </w:r>
      <w:r w:rsidR="00746570">
        <w:t xml:space="preserve"> </w:t>
      </w:r>
      <w:r w:rsidRPr="00CC5646">
        <w:t>1</w:t>
      </w:r>
      <w:r w:rsidR="00746570">
        <w:t xml:space="preserve"> </w:t>
      </w:r>
      <w:r w:rsidRPr="00CC5646">
        <w:t>ustawy zmienianej</w:t>
      </w:r>
      <w:r w:rsidR="00D24856" w:rsidRPr="00CC5646">
        <w:t xml:space="preserve"> w</w:t>
      </w:r>
      <w:r w:rsidR="00746570">
        <w:t xml:space="preserve"> </w:t>
      </w:r>
      <w:r w:rsidR="00D24856" w:rsidRPr="00CC5646">
        <w:t>art.</w:t>
      </w:r>
      <w:r w:rsidR="00746570">
        <w:t xml:space="preserve"> </w:t>
      </w:r>
      <w:r w:rsidRPr="00CC5646">
        <w:t>1, lub środków, o</w:t>
      </w:r>
      <w:r w:rsidR="00746570">
        <w:t xml:space="preserve"> </w:t>
      </w:r>
      <w:r w:rsidRPr="00CC5646">
        <w:t>których mowa</w:t>
      </w:r>
      <w:r w:rsidR="00D24856" w:rsidRPr="00CC5646">
        <w:t xml:space="preserve"> w</w:t>
      </w:r>
      <w:r w:rsidR="00746570">
        <w:t xml:space="preserve"> </w:t>
      </w:r>
      <w:r w:rsidR="00D24856" w:rsidRPr="00CC5646">
        <w:t>art.</w:t>
      </w:r>
      <w:r w:rsidR="00746570">
        <w:t xml:space="preserve"> </w:t>
      </w:r>
      <w:r w:rsidRPr="00CC5646">
        <w:t>15gg</w:t>
      </w:r>
      <w:r w:rsidR="00D24856" w:rsidRPr="00CC5646">
        <w:t xml:space="preserve"> ust.</w:t>
      </w:r>
      <w:r w:rsidR="00746570">
        <w:t xml:space="preserve"> </w:t>
      </w:r>
      <w:r w:rsidRPr="00CC5646">
        <w:t>2</w:t>
      </w:r>
      <w:r w:rsidR="00746570">
        <w:t xml:space="preserve"> </w:t>
      </w:r>
      <w:r w:rsidRPr="00CC5646">
        <w:t>ustawy zmienianej</w:t>
      </w:r>
      <w:r w:rsidR="00D24856" w:rsidRPr="00CC5646">
        <w:t xml:space="preserve"> w</w:t>
      </w:r>
      <w:r w:rsidR="00746570">
        <w:t xml:space="preserve"> </w:t>
      </w:r>
      <w:r w:rsidR="00D24856" w:rsidRPr="00CC5646">
        <w:t>art.</w:t>
      </w:r>
      <w:r w:rsidR="00746570">
        <w:t xml:space="preserve"> </w:t>
      </w:r>
      <w:r w:rsidRPr="00CC5646">
        <w:t>1, wydanych przez dyrektora wojewódzkiego urzędu pracy przed dniem wejścia w</w:t>
      </w:r>
      <w:r w:rsidR="00746570">
        <w:t xml:space="preserve"> </w:t>
      </w:r>
      <w:r w:rsidRPr="00CC5646">
        <w:t>życie niniejszej ustawy, stosuje się przepisy</w:t>
      </w:r>
      <w:r w:rsidR="00D24856" w:rsidRPr="00CC5646">
        <w:t xml:space="preserve"> art.</w:t>
      </w:r>
      <w:r w:rsidR="00746570">
        <w:t xml:space="preserve"> </w:t>
      </w:r>
      <w:r w:rsidRPr="00CC5646">
        <w:t>15gg</w:t>
      </w:r>
      <w:r w:rsidR="00D24856" w:rsidRPr="00CC5646">
        <w:t xml:space="preserve"> ust.</w:t>
      </w:r>
      <w:r w:rsidR="00746570">
        <w:t xml:space="preserve"> </w:t>
      </w:r>
      <w:r w:rsidRPr="00CC5646">
        <w:t>2</w:t>
      </w:r>
      <w:r w:rsidR="00D24856" w:rsidRPr="00CC5646">
        <w:t>7</w:t>
      </w:r>
      <w:r w:rsidR="00813598">
        <w:t>–</w:t>
      </w:r>
      <w:r w:rsidRPr="00CC5646">
        <w:t>29</w:t>
      </w:r>
      <w:r w:rsidR="00746570">
        <w:t xml:space="preserve"> </w:t>
      </w:r>
      <w:r w:rsidRPr="00CC5646">
        <w:t>ustawy zmienianej</w:t>
      </w:r>
      <w:r w:rsidR="00D24856" w:rsidRPr="00CC5646">
        <w:t xml:space="preserve"> w</w:t>
      </w:r>
      <w:r w:rsidR="00746570">
        <w:t xml:space="preserve"> </w:t>
      </w:r>
      <w:r w:rsidR="00D24856" w:rsidRPr="00CC5646">
        <w:t>art.</w:t>
      </w:r>
      <w:r w:rsidR="00746570">
        <w:t xml:space="preserve"> </w:t>
      </w:r>
      <w:r w:rsidRPr="00CC5646">
        <w:t>1, w</w:t>
      </w:r>
      <w:r w:rsidR="00746570">
        <w:t xml:space="preserve"> </w:t>
      </w:r>
      <w:r w:rsidRPr="00CC5646">
        <w:t>brzmieniu nadanym niniejszą ustawą.</w:t>
      </w:r>
    </w:p>
    <w:p w14:paraId="16C6D45F" w14:textId="08FF76ED" w:rsidR="00550A51" w:rsidRPr="00CC5646" w:rsidRDefault="00550A51" w:rsidP="00550A51">
      <w:pPr>
        <w:pStyle w:val="ARTartustawynprozporzdzenia"/>
      </w:pPr>
      <w:r w:rsidRPr="00CC5646">
        <w:rPr>
          <w:rStyle w:val="Ppogrubienie"/>
        </w:rPr>
        <w:t>Art.</w:t>
      </w:r>
      <w:r w:rsidR="00746570">
        <w:rPr>
          <w:rStyle w:val="Ppogrubienie"/>
        </w:rPr>
        <w:t> </w:t>
      </w:r>
      <w:r w:rsidRPr="00CC5646">
        <w:rPr>
          <w:rStyle w:val="Ppogrubienie"/>
        </w:rPr>
        <w:t>7.</w:t>
      </w:r>
      <w:r w:rsidR="00746570">
        <w:t xml:space="preserve"> </w:t>
      </w:r>
      <w:r w:rsidRPr="00CC5646">
        <w:t>1. Do podmiotów, którym przyznano świadczenia na rzecz ochrony miejsc pracy, o</w:t>
      </w:r>
      <w:r w:rsidR="00746570">
        <w:t xml:space="preserve"> </w:t>
      </w:r>
      <w:r w:rsidRPr="00CC5646">
        <w:t>których mowa</w:t>
      </w:r>
      <w:r w:rsidR="00D24856" w:rsidRPr="00CC5646">
        <w:t xml:space="preserve"> w</w:t>
      </w:r>
      <w:r w:rsidR="00746570">
        <w:t xml:space="preserve"> </w:t>
      </w:r>
      <w:r w:rsidR="00D24856" w:rsidRPr="00CC5646">
        <w:t>art.</w:t>
      </w:r>
      <w:r w:rsidR="00746570">
        <w:t xml:space="preserve"> </w:t>
      </w:r>
      <w:r w:rsidRPr="00CC5646">
        <w:t>15gg</w:t>
      </w:r>
      <w:r w:rsidR="00D24856" w:rsidRPr="00CC5646">
        <w:t xml:space="preserve"> ust.</w:t>
      </w:r>
      <w:r w:rsidR="00746570">
        <w:t xml:space="preserve"> </w:t>
      </w:r>
      <w:r w:rsidRPr="00CC5646">
        <w:t>1</w:t>
      </w:r>
      <w:r w:rsidR="00746570">
        <w:t xml:space="preserve"> </w:t>
      </w:r>
      <w:r w:rsidRPr="00CC5646">
        <w:t>ustawy zmienianej</w:t>
      </w:r>
      <w:r w:rsidR="00D24856" w:rsidRPr="00CC5646">
        <w:t xml:space="preserve"> w</w:t>
      </w:r>
      <w:r w:rsidR="00746570">
        <w:t xml:space="preserve"> </w:t>
      </w:r>
      <w:r w:rsidR="00D24856" w:rsidRPr="00CC5646">
        <w:t>art.</w:t>
      </w:r>
      <w:r w:rsidR="00746570">
        <w:t xml:space="preserve"> </w:t>
      </w:r>
      <w:r w:rsidRPr="00CC5646">
        <w:t>1, przed dniem wejścia w</w:t>
      </w:r>
      <w:r w:rsidR="00746570">
        <w:t xml:space="preserve"> </w:t>
      </w:r>
      <w:r w:rsidRPr="00CC5646">
        <w:t>życie niniejszej ustawy, stosuje się przepisy</w:t>
      </w:r>
      <w:r w:rsidR="00D24856" w:rsidRPr="00CC5646">
        <w:t xml:space="preserve"> art.</w:t>
      </w:r>
      <w:r w:rsidR="00746570">
        <w:t xml:space="preserve"> </w:t>
      </w:r>
      <w:r w:rsidRPr="00CC5646">
        <w:t>15gg</w:t>
      </w:r>
      <w:r w:rsidR="00D24856" w:rsidRPr="00CC5646">
        <w:t xml:space="preserve"> ust.</w:t>
      </w:r>
      <w:r w:rsidR="00746570">
        <w:t xml:space="preserve"> </w:t>
      </w:r>
      <w:r w:rsidRPr="00CC5646">
        <w:t>23a ustawy zmienianej</w:t>
      </w:r>
      <w:r w:rsidR="00D24856" w:rsidRPr="00CC5646">
        <w:t xml:space="preserve"> w</w:t>
      </w:r>
      <w:r w:rsidR="00746570">
        <w:t xml:space="preserve"> </w:t>
      </w:r>
      <w:r w:rsidR="00D24856" w:rsidRPr="00CC5646">
        <w:t>art.</w:t>
      </w:r>
      <w:r w:rsidR="00746570">
        <w:t xml:space="preserve"> </w:t>
      </w:r>
      <w:r w:rsidRPr="00CC5646">
        <w:t>1.</w:t>
      </w:r>
    </w:p>
    <w:p w14:paraId="64CDFF4D" w14:textId="202E6DB7" w:rsidR="00550A51" w:rsidRPr="00CC5646" w:rsidRDefault="00550A51" w:rsidP="00550A51">
      <w:pPr>
        <w:pStyle w:val="USTustnpkodeksu"/>
      </w:pPr>
      <w:r w:rsidRPr="00CC5646">
        <w:t>2.</w:t>
      </w:r>
      <w:r w:rsidR="00746570">
        <w:t xml:space="preserve"> </w:t>
      </w:r>
      <w:r w:rsidRPr="00CC5646">
        <w:t>Do podmiotów, którym przyznano świadczenia na rzecz ochrony miejsc pracy, o</w:t>
      </w:r>
      <w:r w:rsidR="00EC450A">
        <w:t> </w:t>
      </w:r>
      <w:r w:rsidRPr="00CC5646">
        <w:t>których mowa</w:t>
      </w:r>
      <w:r w:rsidR="00D24856" w:rsidRPr="00CC5646">
        <w:t xml:space="preserve"> w</w:t>
      </w:r>
      <w:r w:rsidR="00746570">
        <w:t xml:space="preserve"> </w:t>
      </w:r>
      <w:r w:rsidR="00D24856" w:rsidRPr="00CC5646">
        <w:t>art.</w:t>
      </w:r>
      <w:r w:rsidR="00746570">
        <w:t xml:space="preserve"> </w:t>
      </w:r>
      <w:r w:rsidRPr="00CC5646">
        <w:t>15gga</w:t>
      </w:r>
      <w:r w:rsidR="00D24856" w:rsidRPr="00CC5646">
        <w:t xml:space="preserve"> ust.</w:t>
      </w:r>
      <w:r w:rsidR="00746570">
        <w:t xml:space="preserve"> </w:t>
      </w:r>
      <w:r w:rsidRPr="00CC5646">
        <w:t>1</w:t>
      </w:r>
      <w:r w:rsidR="00746570">
        <w:t xml:space="preserve"> </w:t>
      </w:r>
      <w:r w:rsidRPr="00CC5646">
        <w:t>ustawy zmienianej</w:t>
      </w:r>
      <w:r w:rsidR="00D24856" w:rsidRPr="00CC5646">
        <w:t xml:space="preserve"> w</w:t>
      </w:r>
      <w:r w:rsidR="00746570">
        <w:t xml:space="preserve"> </w:t>
      </w:r>
      <w:r w:rsidR="00D24856" w:rsidRPr="00CC5646">
        <w:t>art.</w:t>
      </w:r>
      <w:r w:rsidR="00746570">
        <w:t xml:space="preserve"> </w:t>
      </w:r>
      <w:r w:rsidRPr="00CC5646">
        <w:t>1, przed dniem wejścia w</w:t>
      </w:r>
      <w:r w:rsidR="00746570">
        <w:t xml:space="preserve"> </w:t>
      </w:r>
      <w:r w:rsidRPr="00CC5646">
        <w:t>życie niniejszej ustawy, stosuje się przepis</w:t>
      </w:r>
      <w:r w:rsidR="00D24856" w:rsidRPr="00CC5646">
        <w:t xml:space="preserve"> art.</w:t>
      </w:r>
      <w:r w:rsidR="00746570">
        <w:t xml:space="preserve"> </w:t>
      </w:r>
      <w:r w:rsidRPr="00CC5646">
        <w:t>15gga</w:t>
      </w:r>
      <w:r w:rsidR="00D24856" w:rsidRPr="00CC5646">
        <w:t xml:space="preserve"> ust.</w:t>
      </w:r>
      <w:r w:rsidR="00746570">
        <w:t xml:space="preserve"> </w:t>
      </w:r>
      <w:r w:rsidRPr="00CC5646">
        <w:t>18</w:t>
      </w:r>
      <w:r w:rsidR="00746570">
        <w:t xml:space="preserve"> </w:t>
      </w:r>
      <w:r w:rsidRPr="00CC5646">
        <w:t>ustawy zmienianej</w:t>
      </w:r>
      <w:r w:rsidR="00D24856" w:rsidRPr="00CC5646">
        <w:t xml:space="preserve"> w</w:t>
      </w:r>
      <w:r w:rsidR="00746570">
        <w:t xml:space="preserve"> </w:t>
      </w:r>
      <w:r w:rsidR="00D24856" w:rsidRPr="00CC5646">
        <w:t>art.</w:t>
      </w:r>
      <w:r w:rsidR="00746570">
        <w:t xml:space="preserve"> </w:t>
      </w:r>
      <w:r w:rsidRPr="00CC5646">
        <w:t>1, w</w:t>
      </w:r>
      <w:r w:rsidR="00746570">
        <w:t xml:space="preserve"> </w:t>
      </w:r>
      <w:r w:rsidRPr="00CC5646">
        <w:t>brzmieniu nadanym niniejszą ustawą.</w:t>
      </w:r>
    </w:p>
    <w:p w14:paraId="4DC80F0E" w14:textId="036E7539" w:rsidR="00550A51" w:rsidRPr="00CC5646" w:rsidRDefault="00550A51" w:rsidP="00550A51">
      <w:pPr>
        <w:pStyle w:val="ARTartustawynprozporzdzenia"/>
      </w:pPr>
      <w:r w:rsidRPr="00CC5646">
        <w:rPr>
          <w:rStyle w:val="Ppogrubienie"/>
        </w:rPr>
        <w:t>Art.</w:t>
      </w:r>
      <w:r w:rsidR="00746570">
        <w:rPr>
          <w:rStyle w:val="Ppogrubienie"/>
        </w:rPr>
        <w:t> </w:t>
      </w:r>
      <w:r w:rsidRPr="00CC5646">
        <w:rPr>
          <w:rStyle w:val="Ppogrubienie"/>
        </w:rPr>
        <w:t>8.</w:t>
      </w:r>
      <w:r w:rsidR="00746570">
        <w:t xml:space="preserve"> </w:t>
      </w:r>
      <w:r w:rsidRPr="00CC5646">
        <w:t>1. Jeżeli na podstawie</w:t>
      </w:r>
      <w:r w:rsidR="00D24856" w:rsidRPr="00CC5646">
        <w:t xml:space="preserve"> art.</w:t>
      </w:r>
      <w:r w:rsidR="00746570">
        <w:t xml:space="preserve"> </w:t>
      </w:r>
      <w:r w:rsidRPr="00CC5646">
        <w:t>15gg</w:t>
      </w:r>
      <w:r w:rsidR="00D24856" w:rsidRPr="00CC5646">
        <w:t xml:space="preserve"> ust.</w:t>
      </w:r>
      <w:r w:rsidR="00746570">
        <w:t xml:space="preserve"> </w:t>
      </w:r>
      <w:r w:rsidRPr="00CC5646">
        <w:t>23</w:t>
      </w:r>
      <w:r w:rsidR="00746570">
        <w:t xml:space="preserve"> </w:t>
      </w:r>
      <w:r w:rsidRPr="00CC5646">
        <w:t>ustawy zmienianej</w:t>
      </w:r>
      <w:r w:rsidR="00D24856" w:rsidRPr="00CC5646">
        <w:t xml:space="preserve"> w</w:t>
      </w:r>
      <w:r w:rsidR="00746570">
        <w:t xml:space="preserve"> </w:t>
      </w:r>
      <w:r w:rsidR="00D24856" w:rsidRPr="00CC5646">
        <w:t>art.</w:t>
      </w:r>
      <w:r w:rsidR="00746570">
        <w:t xml:space="preserve"> </w:t>
      </w:r>
      <w:r w:rsidR="00D24856" w:rsidRPr="00CC5646">
        <w:t>1</w:t>
      </w:r>
      <w:r w:rsidR="00746570">
        <w:t xml:space="preserve"> </w:t>
      </w:r>
      <w:r w:rsidRPr="00CC5646">
        <w:t>przed dniem wejścia w</w:t>
      </w:r>
      <w:r w:rsidR="00746570">
        <w:t xml:space="preserve"> </w:t>
      </w:r>
      <w:r w:rsidRPr="00CC5646">
        <w:t>życie niniejszej ustawy została wydana decyzja</w:t>
      </w:r>
      <w:r w:rsidR="00D24856" w:rsidRPr="00CC5646">
        <w:t xml:space="preserve"> </w:t>
      </w:r>
      <w:r w:rsidR="003834D9">
        <w:t xml:space="preserve">ostateczna </w:t>
      </w:r>
      <w:r w:rsidR="00D24856" w:rsidRPr="00CC5646">
        <w:t>o</w:t>
      </w:r>
      <w:r w:rsidR="00746570">
        <w:t xml:space="preserve"> </w:t>
      </w:r>
      <w:r w:rsidRPr="00CC5646">
        <w:t xml:space="preserve">zwrocie całości </w:t>
      </w:r>
      <w:r w:rsidRPr="00CC5646">
        <w:lastRenderedPageBreak/>
        <w:t>otrzymanej pomocy na podstawie innych przesłanek niż określone</w:t>
      </w:r>
      <w:r w:rsidR="00D24856" w:rsidRPr="00CC5646">
        <w:t xml:space="preserve"> w</w:t>
      </w:r>
      <w:r w:rsidR="00746570">
        <w:t xml:space="preserve"> </w:t>
      </w:r>
      <w:r w:rsidR="00D24856" w:rsidRPr="00CC5646">
        <w:t>art.</w:t>
      </w:r>
      <w:r w:rsidR="00746570">
        <w:t xml:space="preserve"> </w:t>
      </w:r>
      <w:r w:rsidRPr="00CC5646">
        <w:t>15gg</w:t>
      </w:r>
      <w:r w:rsidR="00D24856" w:rsidRPr="00CC5646">
        <w:t xml:space="preserve"> ust.</w:t>
      </w:r>
      <w:r w:rsidR="00746570">
        <w:t xml:space="preserve"> </w:t>
      </w:r>
      <w:r w:rsidRPr="00CC5646">
        <w:t>2</w:t>
      </w:r>
      <w:r w:rsidR="00D24856" w:rsidRPr="00CC5646">
        <w:t>3</w:t>
      </w:r>
      <w:r w:rsidR="00746570">
        <w:t xml:space="preserve"> </w:t>
      </w:r>
      <w:r w:rsidRPr="00CC5646">
        <w:t>ustawy zmienianej</w:t>
      </w:r>
      <w:r w:rsidR="00D24856" w:rsidRPr="00CC5646">
        <w:t xml:space="preserve"> w</w:t>
      </w:r>
      <w:r w:rsidR="00746570">
        <w:t xml:space="preserve"> </w:t>
      </w:r>
      <w:r w:rsidR="00D24856" w:rsidRPr="00CC5646">
        <w:t>art.</w:t>
      </w:r>
      <w:r w:rsidR="00746570">
        <w:t xml:space="preserve"> </w:t>
      </w:r>
      <w:r w:rsidR="00D24856" w:rsidRPr="00CC5646">
        <w:t>1 w</w:t>
      </w:r>
      <w:r w:rsidR="00746570">
        <w:t xml:space="preserve"> </w:t>
      </w:r>
      <w:r w:rsidRPr="00CC5646">
        <w:t xml:space="preserve">brzmieniu nadanym niniejszą ustawą, decyzja </w:t>
      </w:r>
      <w:r w:rsidR="003834D9">
        <w:t>t</w:t>
      </w:r>
      <w:r w:rsidRPr="00CC5646">
        <w:t>a podlega uchyleniu lub zmianie.</w:t>
      </w:r>
    </w:p>
    <w:p w14:paraId="0EF65D03" w14:textId="4560DBF7" w:rsidR="00550A51" w:rsidRPr="00CC5646" w:rsidRDefault="00550A51" w:rsidP="00550A51">
      <w:pPr>
        <w:pStyle w:val="USTustnpkodeksu"/>
      </w:pPr>
      <w:r w:rsidRPr="00CC5646">
        <w:t>2. Wszczęcie postępowania, o</w:t>
      </w:r>
      <w:r w:rsidR="00746570">
        <w:t xml:space="preserve"> </w:t>
      </w:r>
      <w:r w:rsidRPr="00CC5646">
        <w:t>którym mowa</w:t>
      </w:r>
      <w:r w:rsidR="00D24856" w:rsidRPr="00CC5646">
        <w:t xml:space="preserve"> w</w:t>
      </w:r>
      <w:r w:rsidR="00746570">
        <w:t xml:space="preserve"> </w:t>
      </w:r>
      <w:r w:rsidR="00D24856" w:rsidRPr="00CC5646">
        <w:t>ust.</w:t>
      </w:r>
      <w:r w:rsidR="00746570">
        <w:t xml:space="preserve"> </w:t>
      </w:r>
      <w:r w:rsidRPr="00CC5646">
        <w:t>1, następuje z</w:t>
      </w:r>
      <w:r w:rsidR="00746570">
        <w:t xml:space="preserve"> </w:t>
      </w:r>
      <w:r w:rsidRPr="00CC5646">
        <w:t>urzędu i</w:t>
      </w:r>
      <w:r w:rsidR="00746570">
        <w:t xml:space="preserve"> </w:t>
      </w:r>
      <w:r w:rsidRPr="00CC5646">
        <w:t>nie wymaga zawiadomienia strony.</w:t>
      </w:r>
    </w:p>
    <w:p w14:paraId="1C5AF629" w14:textId="66757125" w:rsidR="00550A51" w:rsidRPr="00CC5646" w:rsidRDefault="00550A51" w:rsidP="00550A51">
      <w:pPr>
        <w:pStyle w:val="ARTartustawynprozporzdzenia"/>
      </w:pPr>
      <w:r w:rsidRPr="00CC5646">
        <w:rPr>
          <w:rStyle w:val="Ppogrubienie"/>
        </w:rPr>
        <w:t>Art.</w:t>
      </w:r>
      <w:r w:rsidR="00746570">
        <w:rPr>
          <w:rStyle w:val="Ppogrubienie"/>
        </w:rPr>
        <w:t> </w:t>
      </w:r>
      <w:r w:rsidRPr="00CC5646">
        <w:rPr>
          <w:rStyle w:val="Ppogrubienie"/>
        </w:rPr>
        <w:t>9.</w:t>
      </w:r>
      <w:r w:rsidRPr="00CC5646">
        <w:t xml:space="preserve"> Składki przekazane na Fundusz Pomocowy przez organizatorów turystyki przed dniem wejścia</w:t>
      </w:r>
      <w:r w:rsidR="00D24856" w:rsidRPr="00CC5646">
        <w:t xml:space="preserve"> w</w:t>
      </w:r>
      <w:r w:rsidR="00746570">
        <w:t xml:space="preserve"> </w:t>
      </w:r>
      <w:r w:rsidRPr="00CC5646">
        <w:t>życie niniejszej ustawy, odprowadzone</w:t>
      </w:r>
      <w:r w:rsidR="00D24856" w:rsidRPr="00CC5646">
        <w:t xml:space="preserve"> w</w:t>
      </w:r>
      <w:r w:rsidR="00746570">
        <w:t xml:space="preserve"> </w:t>
      </w:r>
      <w:r w:rsidRPr="00CC5646">
        <w:t>przypadkach wskazanych</w:t>
      </w:r>
      <w:r w:rsidR="00D24856" w:rsidRPr="00CC5646">
        <w:t xml:space="preserve"> w</w:t>
      </w:r>
      <w:r w:rsidR="00336221">
        <w:t> </w:t>
      </w:r>
      <w:r w:rsidR="00D24856" w:rsidRPr="00CC5646">
        <w:t>art.</w:t>
      </w:r>
      <w:r w:rsidR="00336221">
        <w:t> </w:t>
      </w:r>
      <w:r w:rsidRPr="00CC5646">
        <w:t>15kc</w:t>
      </w:r>
      <w:r w:rsidR="00D24856" w:rsidRPr="00CC5646">
        <w:t xml:space="preserve"> ust.</w:t>
      </w:r>
      <w:r w:rsidR="00746570">
        <w:t xml:space="preserve"> </w:t>
      </w:r>
      <w:r w:rsidR="00D24856" w:rsidRPr="00CC5646">
        <w:t>8</w:t>
      </w:r>
      <w:r w:rsidR="00746570">
        <w:t xml:space="preserve"> </w:t>
      </w:r>
      <w:r w:rsidRPr="00CC5646">
        <w:t>ustawy zmienianej</w:t>
      </w:r>
      <w:r w:rsidR="00D24856" w:rsidRPr="00CC5646">
        <w:t xml:space="preserve"> w</w:t>
      </w:r>
      <w:r w:rsidR="00746570">
        <w:t xml:space="preserve"> </w:t>
      </w:r>
      <w:r w:rsidR="00D24856" w:rsidRPr="00CC5646">
        <w:t>art.</w:t>
      </w:r>
      <w:r w:rsidR="00746570">
        <w:t xml:space="preserve"> </w:t>
      </w:r>
      <w:r w:rsidR="00D24856" w:rsidRPr="00CC5646">
        <w:t>1</w:t>
      </w:r>
      <w:r w:rsidR="00746570">
        <w:t xml:space="preserve"> </w:t>
      </w:r>
      <w:r w:rsidRPr="00CC5646">
        <w:t>podlegają zarachowaniu na poczet następnych należnych do przekazania składek po dniu wejścia</w:t>
      </w:r>
      <w:r w:rsidR="00D24856" w:rsidRPr="00CC5646">
        <w:t xml:space="preserve"> w</w:t>
      </w:r>
      <w:r w:rsidR="00746570">
        <w:t xml:space="preserve"> </w:t>
      </w:r>
      <w:r w:rsidRPr="00CC5646">
        <w:t>życie niniejszej ustawy, zgodnie</w:t>
      </w:r>
      <w:r w:rsidR="00D24856" w:rsidRPr="00CC5646">
        <w:t xml:space="preserve"> z</w:t>
      </w:r>
      <w:r w:rsidR="00336221">
        <w:t> </w:t>
      </w:r>
      <w:r w:rsidR="00D24856" w:rsidRPr="00CC5646">
        <w:t>art.</w:t>
      </w:r>
      <w:r w:rsidRPr="00CC5646">
        <w:t>15kc</w:t>
      </w:r>
      <w:r w:rsidR="00D24856" w:rsidRPr="00CC5646">
        <w:t xml:space="preserve"> ust.</w:t>
      </w:r>
      <w:r w:rsidR="00746570">
        <w:t xml:space="preserve"> </w:t>
      </w:r>
      <w:r w:rsidR="00D24856" w:rsidRPr="00CC5646">
        <w:t>8</w:t>
      </w:r>
      <w:r w:rsidR="00746570">
        <w:t xml:space="preserve"> </w:t>
      </w:r>
      <w:r w:rsidRPr="00CC5646">
        <w:t>ustawy zmienianej</w:t>
      </w:r>
      <w:r w:rsidR="00D24856" w:rsidRPr="00CC5646">
        <w:t xml:space="preserve"> w</w:t>
      </w:r>
      <w:r w:rsidR="00746570">
        <w:t xml:space="preserve"> </w:t>
      </w:r>
      <w:r w:rsidR="00D24856" w:rsidRPr="00CC5646">
        <w:t>art.</w:t>
      </w:r>
      <w:r w:rsidR="00746570">
        <w:t xml:space="preserve"> </w:t>
      </w:r>
      <w:r w:rsidRPr="00CC5646">
        <w:t>1,</w:t>
      </w:r>
      <w:r w:rsidR="00D24856" w:rsidRPr="00CC5646">
        <w:t xml:space="preserve"> w</w:t>
      </w:r>
      <w:r w:rsidR="00746570">
        <w:t xml:space="preserve"> </w:t>
      </w:r>
      <w:r w:rsidRPr="00CC5646">
        <w:t>brzmieniu nadanym niniejszą ustaw</w:t>
      </w:r>
      <w:r w:rsidR="00336221">
        <w:t>ą</w:t>
      </w:r>
      <w:r w:rsidRPr="00CC5646">
        <w:t>.</w:t>
      </w:r>
    </w:p>
    <w:p w14:paraId="68A253F7" w14:textId="5D8BC8CD" w:rsidR="00550A51" w:rsidRPr="00CC5646" w:rsidRDefault="00550A51" w:rsidP="00550A51">
      <w:pPr>
        <w:pStyle w:val="ARTartustawynprozporzdzenia"/>
      </w:pPr>
      <w:r w:rsidRPr="00CC5646">
        <w:rPr>
          <w:rStyle w:val="Ppogrubienie"/>
        </w:rPr>
        <w:t>Art.</w:t>
      </w:r>
      <w:r w:rsidR="00746570">
        <w:rPr>
          <w:rStyle w:val="Ppogrubienie"/>
        </w:rPr>
        <w:t> </w:t>
      </w:r>
      <w:r w:rsidRPr="00CC5646">
        <w:rPr>
          <w:rStyle w:val="Ppogrubienie"/>
        </w:rPr>
        <w:t>10.</w:t>
      </w:r>
      <w:r w:rsidR="00746570">
        <w:t xml:space="preserve"> </w:t>
      </w:r>
      <w:r w:rsidRPr="00CC5646">
        <w:t>Do czasu zakończenia postępowania w</w:t>
      </w:r>
      <w:r w:rsidR="00746570">
        <w:t xml:space="preserve"> </w:t>
      </w:r>
      <w:r w:rsidRPr="00CC5646">
        <w:t>danej instancji, w</w:t>
      </w:r>
      <w:r w:rsidR="00746570">
        <w:t xml:space="preserve"> </w:t>
      </w:r>
      <w:r w:rsidRPr="00CC5646">
        <w:t>sprawach udzielania, przyznania, umorzenia lub zwrotu wsparcia, o</w:t>
      </w:r>
      <w:r w:rsidR="00746570">
        <w:t xml:space="preserve"> </w:t>
      </w:r>
      <w:r w:rsidRPr="00CC5646">
        <w:t>którym mowa</w:t>
      </w:r>
      <w:r w:rsidR="00D24856" w:rsidRPr="00CC5646">
        <w:t xml:space="preserve"> w</w:t>
      </w:r>
      <w:r w:rsidR="00746570">
        <w:t xml:space="preserve"> </w:t>
      </w:r>
      <w:r w:rsidR="00D24856" w:rsidRPr="00CC5646">
        <w:t>art.</w:t>
      </w:r>
      <w:r w:rsidR="00746570">
        <w:t xml:space="preserve"> </w:t>
      </w:r>
      <w:r w:rsidRPr="00CC5646">
        <w:t>15zzb</w:t>
      </w:r>
      <w:r w:rsidR="00B020B3">
        <w:t>–</w:t>
      </w:r>
      <w:r w:rsidRPr="00CC5646">
        <w:t>15zze,</w:t>
      </w:r>
      <w:r w:rsidR="00D24856" w:rsidRPr="00CC5646">
        <w:t xml:space="preserve"> art.</w:t>
      </w:r>
      <w:r w:rsidR="00746570">
        <w:t xml:space="preserve"> </w:t>
      </w:r>
      <w:r w:rsidRPr="00CC5646">
        <w:t>15zze</w:t>
      </w:r>
      <w:r w:rsidRPr="00CC5646">
        <w:rPr>
          <w:rStyle w:val="IGindeksgrny"/>
        </w:rPr>
        <w:t>2</w:t>
      </w:r>
      <w:r w:rsidRPr="00CC5646">
        <w:t>,</w:t>
      </w:r>
      <w:r w:rsidR="00D24856" w:rsidRPr="00CC5646">
        <w:t xml:space="preserve"> art.</w:t>
      </w:r>
      <w:r w:rsidR="00746570">
        <w:t xml:space="preserve"> </w:t>
      </w:r>
      <w:r w:rsidRPr="00CC5646">
        <w:t>15zze</w:t>
      </w:r>
      <w:r w:rsidRPr="00CC5646">
        <w:rPr>
          <w:rStyle w:val="IGindeksgrny"/>
        </w:rPr>
        <w:t>4</w:t>
      </w:r>
      <w:r w:rsidR="00D24856" w:rsidRPr="00CC5646">
        <w:t xml:space="preserve"> i</w:t>
      </w:r>
      <w:r w:rsidR="00746570">
        <w:t xml:space="preserve"> </w:t>
      </w:r>
      <w:r w:rsidR="00D24856" w:rsidRPr="00CC5646">
        <w:t>art.</w:t>
      </w:r>
      <w:r w:rsidR="00746570">
        <w:t xml:space="preserve"> </w:t>
      </w:r>
      <w:r w:rsidRPr="00CC5646">
        <w:t>15zze</w:t>
      </w:r>
      <w:r w:rsidRPr="00CC5646">
        <w:rPr>
          <w:rStyle w:val="IGindeksgrny"/>
        </w:rPr>
        <w:t>4a</w:t>
      </w:r>
      <w:r w:rsidRPr="00CC5646">
        <w:t>, wszczętych i</w:t>
      </w:r>
      <w:r w:rsidR="00746570">
        <w:t xml:space="preserve"> </w:t>
      </w:r>
      <w:r w:rsidRPr="00CC5646">
        <w:t>niezakończonych przed dniem wejścia w</w:t>
      </w:r>
      <w:r w:rsidR="00746570">
        <w:t xml:space="preserve"> </w:t>
      </w:r>
      <w:r w:rsidRPr="00CC5646">
        <w:t>życie niniejszej ustawy, w</w:t>
      </w:r>
      <w:r w:rsidR="00746570">
        <w:t xml:space="preserve"> </w:t>
      </w:r>
      <w:r w:rsidRPr="00CC5646">
        <w:t>zakresie obowiązku uiszczania kosztów sądowych, stosuje się przepisy dotychczasowe.</w:t>
      </w:r>
    </w:p>
    <w:p w14:paraId="367C191A" w14:textId="2F9A2E2A" w:rsidR="00550A51" w:rsidRPr="00CC5646" w:rsidRDefault="00550A51" w:rsidP="00550A51">
      <w:pPr>
        <w:pStyle w:val="ARTartustawynprozporzdzenia"/>
      </w:pPr>
      <w:r w:rsidRPr="00CC5646">
        <w:rPr>
          <w:rStyle w:val="Ppogrubienie"/>
        </w:rPr>
        <w:t>Art.</w:t>
      </w:r>
      <w:r w:rsidR="00746570">
        <w:rPr>
          <w:rStyle w:val="Ppogrubienie"/>
        </w:rPr>
        <w:t> </w:t>
      </w:r>
      <w:r w:rsidRPr="00CC5646">
        <w:rPr>
          <w:rStyle w:val="Ppogrubienie"/>
        </w:rPr>
        <w:t>11.</w:t>
      </w:r>
      <w:r w:rsidR="00746570">
        <w:t xml:space="preserve"> </w:t>
      </w:r>
      <w:r w:rsidRPr="00CC5646">
        <w:t>1. Podmiot, o</w:t>
      </w:r>
      <w:r w:rsidR="00746570">
        <w:t xml:space="preserve"> </w:t>
      </w:r>
      <w:r w:rsidRPr="00CC5646">
        <w:t>którym mowa</w:t>
      </w:r>
      <w:r w:rsidR="00D24856" w:rsidRPr="00CC5646">
        <w:t xml:space="preserve"> w</w:t>
      </w:r>
      <w:r w:rsidR="00746570">
        <w:t xml:space="preserve"> </w:t>
      </w:r>
      <w:r w:rsidR="00D24856" w:rsidRPr="00CC5646">
        <w:t>art.</w:t>
      </w:r>
      <w:r w:rsidR="00746570">
        <w:t xml:space="preserve"> </w:t>
      </w:r>
      <w:r w:rsidRPr="00CC5646">
        <w:t>15zzf</w:t>
      </w:r>
      <w:r w:rsidRPr="00CC5646">
        <w:rPr>
          <w:rStyle w:val="IGindeksgrny"/>
        </w:rPr>
        <w:t>2</w:t>
      </w:r>
      <w:r w:rsidR="00D24856" w:rsidRPr="00CC5646">
        <w:t xml:space="preserve"> ust.</w:t>
      </w:r>
      <w:r w:rsidR="00746570">
        <w:t xml:space="preserve"> </w:t>
      </w:r>
      <w:r w:rsidRPr="00CC5646">
        <w:t>1 ustawy zmienianej</w:t>
      </w:r>
      <w:r w:rsidR="00D24856" w:rsidRPr="00CC5646">
        <w:t xml:space="preserve"> w</w:t>
      </w:r>
      <w:r w:rsidR="00746570">
        <w:t xml:space="preserve"> </w:t>
      </w:r>
      <w:r w:rsidR="00D24856" w:rsidRPr="00CC5646">
        <w:t>art.</w:t>
      </w:r>
      <w:r w:rsidR="00746570">
        <w:t xml:space="preserve"> </w:t>
      </w:r>
      <w:r w:rsidRPr="00CC5646">
        <w:t>1, który za zgodą pośrednika finansowego zawiesił prowadzenie działalności gospodarczej na okres nie dłuższy niż 6</w:t>
      </w:r>
      <w:r w:rsidR="00746570">
        <w:t xml:space="preserve"> </w:t>
      </w:r>
      <w:r w:rsidRPr="00CC5646">
        <w:t>miesięcy lub nie zatrudniał pracownika na utworzonym stanowisku pracy przez okres nie dłuższy niż 6</w:t>
      </w:r>
      <w:r w:rsidR="00746570">
        <w:t xml:space="preserve"> </w:t>
      </w:r>
      <w:r w:rsidRPr="00CC5646">
        <w:t>miesięcy, może złożyć do pośrednika finansowego wniosek o</w:t>
      </w:r>
      <w:r w:rsidR="00496BAE">
        <w:t> </w:t>
      </w:r>
      <w:r w:rsidRPr="00CC5646">
        <w:t>przedłużenie okresu zawieszenia prowadzenia działalności gospodarczej lub niezatrudniania pracownika na utworzonym stanowisku pracy na okres określony</w:t>
      </w:r>
      <w:r w:rsidR="00D24856" w:rsidRPr="00CC5646">
        <w:t xml:space="preserve"> w</w:t>
      </w:r>
      <w:r w:rsidR="00746570">
        <w:t xml:space="preserve"> </w:t>
      </w:r>
      <w:r w:rsidR="00D24856" w:rsidRPr="00CC5646">
        <w:t>art.</w:t>
      </w:r>
      <w:r w:rsidR="00746570">
        <w:t xml:space="preserve"> </w:t>
      </w:r>
      <w:r w:rsidRPr="00CC5646">
        <w:t>15zzf</w:t>
      </w:r>
      <w:r w:rsidRPr="00CC5646">
        <w:rPr>
          <w:rStyle w:val="IGindeksgrny"/>
        </w:rPr>
        <w:t xml:space="preserve">2 </w:t>
      </w:r>
      <w:r w:rsidRPr="00CC5646">
        <w:t>ust.</w:t>
      </w:r>
      <w:r w:rsidR="00746570">
        <w:t xml:space="preserve"> </w:t>
      </w:r>
      <w:r w:rsidRPr="00CC5646">
        <w:t>2</w:t>
      </w:r>
      <w:r w:rsidR="00746570">
        <w:t xml:space="preserve"> </w:t>
      </w:r>
      <w:r w:rsidRPr="00CC5646">
        <w:t>ustawy zmienianej</w:t>
      </w:r>
      <w:r w:rsidR="00D24856" w:rsidRPr="00CC5646">
        <w:t xml:space="preserve"> w</w:t>
      </w:r>
      <w:r w:rsidR="00746570">
        <w:t xml:space="preserve"> </w:t>
      </w:r>
      <w:r w:rsidR="00D24856" w:rsidRPr="00CC5646">
        <w:t>art.</w:t>
      </w:r>
      <w:r w:rsidR="00746570">
        <w:t xml:space="preserve"> </w:t>
      </w:r>
      <w:r w:rsidRPr="00CC5646">
        <w:t>1, w</w:t>
      </w:r>
      <w:r w:rsidR="00746570">
        <w:t xml:space="preserve"> </w:t>
      </w:r>
      <w:r w:rsidRPr="00CC5646">
        <w:t>brzmieniu nadanym niniejszą ustawą.</w:t>
      </w:r>
    </w:p>
    <w:p w14:paraId="51DBC346" w14:textId="22D197B6" w:rsidR="00550A51" w:rsidRPr="00CC5646" w:rsidRDefault="00550A51" w:rsidP="00CC5646">
      <w:pPr>
        <w:pStyle w:val="USTustnpkodeksu"/>
        <w:keepNext/>
      </w:pPr>
      <w:r w:rsidRPr="00CC5646">
        <w:t>2.</w:t>
      </w:r>
      <w:r w:rsidR="00746570">
        <w:t xml:space="preserve"> </w:t>
      </w:r>
      <w:r w:rsidRPr="00CC5646">
        <w:t>Podmiot, o</w:t>
      </w:r>
      <w:r w:rsidR="00746570">
        <w:t xml:space="preserve"> </w:t>
      </w:r>
      <w:r w:rsidRPr="00CC5646">
        <w:t>którym mowa</w:t>
      </w:r>
      <w:r w:rsidR="00D24856" w:rsidRPr="00CC5646">
        <w:t xml:space="preserve"> w</w:t>
      </w:r>
      <w:r w:rsidR="00746570">
        <w:t xml:space="preserve"> </w:t>
      </w:r>
      <w:r w:rsidR="00D24856" w:rsidRPr="00CC5646">
        <w:t>art.</w:t>
      </w:r>
      <w:r w:rsidR="00746570">
        <w:t xml:space="preserve"> </w:t>
      </w:r>
      <w:r w:rsidRPr="00CC5646">
        <w:t>15zzf</w:t>
      </w:r>
      <w:r w:rsidRPr="00CC5646">
        <w:rPr>
          <w:rStyle w:val="IGindeksgrny"/>
        </w:rPr>
        <w:t>2</w:t>
      </w:r>
      <w:r w:rsidR="00D24856" w:rsidRPr="00CC5646">
        <w:t xml:space="preserve"> ust.</w:t>
      </w:r>
      <w:r w:rsidR="00746570">
        <w:t xml:space="preserve"> </w:t>
      </w:r>
      <w:r w:rsidRPr="00CC5646">
        <w:t>1 ustawy zmienianej</w:t>
      </w:r>
      <w:r w:rsidR="00D24856" w:rsidRPr="00CC5646">
        <w:t xml:space="preserve"> w</w:t>
      </w:r>
      <w:r w:rsidR="00746570">
        <w:t xml:space="preserve"> </w:t>
      </w:r>
      <w:r w:rsidR="00D24856" w:rsidRPr="00CC5646">
        <w:t>art.</w:t>
      </w:r>
      <w:r w:rsidR="00746570">
        <w:t xml:space="preserve"> </w:t>
      </w:r>
      <w:r w:rsidRPr="00CC5646">
        <w:t>1, który za zgodą pośrednika finansowego zawiesił prowadzenie działalności gospodarczej na okres nie dłuższy niż 6</w:t>
      </w:r>
      <w:r w:rsidR="00746570">
        <w:t xml:space="preserve"> </w:t>
      </w:r>
      <w:r w:rsidRPr="00CC5646">
        <w:t>miesięcy lub nie zatrudniał pracownika na utworzonym stanowisku pracy przez okres nie dłuższy niż 6</w:t>
      </w:r>
      <w:r w:rsidR="00746570">
        <w:t xml:space="preserve"> </w:t>
      </w:r>
      <w:r w:rsidRPr="00CC5646">
        <w:t>miesięcy i</w:t>
      </w:r>
      <w:r w:rsidR="00746570">
        <w:t xml:space="preserve"> </w:t>
      </w:r>
      <w:r w:rsidRPr="00CC5646">
        <w:t>po upływie tego okresu nie wznowił działalności gospodarczej lub nie zatrudnił pracownika na utworzonym stanowisku pracy, może złożyć do pośrednika finansowego wniosek o</w:t>
      </w:r>
      <w:r w:rsidR="00746570">
        <w:t xml:space="preserve"> </w:t>
      </w:r>
      <w:r w:rsidRPr="00CC5646">
        <w:t>zgodę na:</w:t>
      </w:r>
    </w:p>
    <w:p w14:paraId="76DF438C" w14:textId="635BC6F5" w:rsidR="00550A51" w:rsidRPr="00CC5646" w:rsidRDefault="00550A51" w:rsidP="00550A51">
      <w:pPr>
        <w:pStyle w:val="PKTpunkt"/>
      </w:pPr>
      <w:r w:rsidRPr="00CC5646">
        <w:t>1)</w:t>
      </w:r>
      <w:r w:rsidRPr="00CC5646">
        <w:tab/>
        <w:t>odstąpienie od zastosowania sankcji określonych</w:t>
      </w:r>
      <w:r w:rsidR="00D24856" w:rsidRPr="00CC5646">
        <w:t xml:space="preserve"> w</w:t>
      </w:r>
      <w:r w:rsidR="00746570">
        <w:t xml:space="preserve"> </w:t>
      </w:r>
      <w:r w:rsidR="00D24856" w:rsidRPr="00CC5646">
        <w:t>art.</w:t>
      </w:r>
      <w:r w:rsidR="00746570">
        <w:t xml:space="preserve"> </w:t>
      </w:r>
      <w:r w:rsidRPr="00CC5646">
        <w:t>61o</w:t>
      </w:r>
      <w:r w:rsidR="00D24856" w:rsidRPr="00CC5646">
        <w:t xml:space="preserve"> ust.</w:t>
      </w:r>
      <w:r w:rsidR="00746570">
        <w:t xml:space="preserve"> </w:t>
      </w:r>
      <w:r w:rsidRPr="00CC5646">
        <w:t xml:space="preserve">1, 1a, </w:t>
      </w:r>
      <w:r w:rsidR="00D24856" w:rsidRPr="00CC5646">
        <w:t>2 lub</w:t>
      </w:r>
      <w:r w:rsidRPr="00CC5646">
        <w:t xml:space="preserve"> 3</w:t>
      </w:r>
      <w:r w:rsidR="00746570">
        <w:t xml:space="preserve"> </w:t>
      </w:r>
      <w:r w:rsidRPr="00CC5646">
        <w:t>ustawy z</w:t>
      </w:r>
      <w:r w:rsidR="00496BAE">
        <w:t> </w:t>
      </w:r>
      <w:r w:rsidRPr="00CC5646">
        <w:t>dnia 20</w:t>
      </w:r>
      <w:r w:rsidR="00746570">
        <w:t xml:space="preserve"> </w:t>
      </w:r>
      <w:r w:rsidRPr="00CC5646">
        <w:t>kwietnia 2004</w:t>
      </w:r>
      <w:r w:rsidR="00746570">
        <w:t xml:space="preserve"> </w:t>
      </w:r>
      <w:r w:rsidRPr="00CC5646">
        <w:t>r. o</w:t>
      </w:r>
      <w:r w:rsidR="00746570">
        <w:t xml:space="preserve"> </w:t>
      </w:r>
      <w:r w:rsidRPr="00CC5646">
        <w:t>promocji zatrudnienia i</w:t>
      </w:r>
      <w:r w:rsidR="00746570">
        <w:t xml:space="preserve"> </w:t>
      </w:r>
      <w:r w:rsidRPr="00CC5646">
        <w:t>instytucjach rynku pracy, lub</w:t>
      </w:r>
    </w:p>
    <w:p w14:paraId="6E2F3A02" w14:textId="428274FA" w:rsidR="00550A51" w:rsidRPr="00CC5646" w:rsidRDefault="00550A51" w:rsidP="00550A51">
      <w:pPr>
        <w:pStyle w:val="PKTpunkt"/>
      </w:pPr>
      <w:r w:rsidRPr="00CC5646">
        <w:t>2)</w:t>
      </w:r>
      <w:r w:rsidRPr="00CC5646">
        <w:tab/>
        <w:t>zawieszenie prowadzenia działalności gospodarczej na okres określony</w:t>
      </w:r>
      <w:r w:rsidR="00D24856" w:rsidRPr="00CC5646">
        <w:t xml:space="preserve"> w</w:t>
      </w:r>
      <w:r w:rsidR="00746570">
        <w:t xml:space="preserve"> </w:t>
      </w:r>
      <w:r w:rsidR="00D24856" w:rsidRPr="00CC5646">
        <w:t>art.</w:t>
      </w:r>
      <w:r w:rsidR="00746570">
        <w:t xml:space="preserve"> </w:t>
      </w:r>
      <w:r w:rsidRPr="00CC5646">
        <w:t>15zzf</w:t>
      </w:r>
      <w:r w:rsidRPr="00CC5646">
        <w:rPr>
          <w:rStyle w:val="IGindeksgrny"/>
        </w:rPr>
        <w:t xml:space="preserve">2 </w:t>
      </w:r>
      <w:r w:rsidRPr="00CC5646">
        <w:t>ust.</w:t>
      </w:r>
      <w:r w:rsidR="00496BAE">
        <w:t> </w:t>
      </w:r>
      <w:r w:rsidRPr="00CC5646">
        <w:t>2</w:t>
      </w:r>
      <w:r w:rsidR="00746570">
        <w:t xml:space="preserve"> </w:t>
      </w:r>
      <w:r w:rsidRPr="00CC5646">
        <w:t>ustawy zmienianej</w:t>
      </w:r>
      <w:r w:rsidR="00D24856" w:rsidRPr="00CC5646">
        <w:t xml:space="preserve"> w</w:t>
      </w:r>
      <w:r w:rsidR="00746570">
        <w:t xml:space="preserve"> </w:t>
      </w:r>
      <w:r w:rsidR="00D24856" w:rsidRPr="00CC5646">
        <w:t>art.</w:t>
      </w:r>
      <w:r w:rsidR="00746570">
        <w:t xml:space="preserve"> </w:t>
      </w:r>
      <w:r w:rsidR="00D24856" w:rsidRPr="00CC5646">
        <w:t>1 w</w:t>
      </w:r>
      <w:r w:rsidR="00746570">
        <w:t xml:space="preserve"> </w:t>
      </w:r>
      <w:r w:rsidRPr="00CC5646">
        <w:t xml:space="preserve">brzmieniu nadanym niniejszą ustawą lub </w:t>
      </w:r>
      <w:r w:rsidRPr="00CC5646">
        <w:lastRenderedPageBreak/>
        <w:t>niezatrudnianie pracownika na utworzonym stanowisku pracy przez okres określony</w:t>
      </w:r>
      <w:r w:rsidR="00D24856" w:rsidRPr="00CC5646">
        <w:t xml:space="preserve"> w</w:t>
      </w:r>
      <w:r w:rsidR="001327B3">
        <w:t> </w:t>
      </w:r>
      <w:r w:rsidR="00D24856" w:rsidRPr="00CC5646">
        <w:t>art.</w:t>
      </w:r>
      <w:r w:rsidR="00746570">
        <w:t xml:space="preserve"> </w:t>
      </w:r>
      <w:r w:rsidRPr="00CC5646">
        <w:t>15zzf</w:t>
      </w:r>
      <w:r w:rsidRPr="00CC5646">
        <w:rPr>
          <w:rStyle w:val="IGindeksgrny"/>
        </w:rPr>
        <w:t>2</w:t>
      </w:r>
      <w:r w:rsidRPr="00CC5646">
        <w:t xml:space="preserve"> </w:t>
      </w:r>
      <w:r w:rsidR="00D24856" w:rsidRPr="00CC5646">
        <w:t>ust.</w:t>
      </w:r>
      <w:r w:rsidR="00746570">
        <w:t xml:space="preserve"> </w:t>
      </w:r>
      <w:r w:rsidRPr="00CC5646">
        <w:t>2</w:t>
      </w:r>
      <w:r w:rsidR="00746570">
        <w:t xml:space="preserve"> </w:t>
      </w:r>
      <w:r w:rsidRPr="00CC5646">
        <w:t>ustawy zmienianej</w:t>
      </w:r>
      <w:r w:rsidR="00D24856" w:rsidRPr="00CC5646">
        <w:t xml:space="preserve"> w</w:t>
      </w:r>
      <w:r w:rsidR="00746570">
        <w:t xml:space="preserve"> </w:t>
      </w:r>
      <w:r w:rsidR="00D24856" w:rsidRPr="00CC5646">
        <w:t>art.</w:t>
      </w:r>
      <w:r w:rsidR="00746570">
        <w:t xml:space="preserve"> </w:t>
      </w:r>
      <w:r w:rsidRPr="00CC5646">
        <w:t>1, w</w:t>
      </w:r>
      <w:r w:rsidR="00746570">
        <w:t xml:space="preserve"> </w:t>
      </w:r>
      <w:r w:rsidRPr="00CC5646">
        <w:t>brzmieniu nadanym niniejszą ustawą.</w:t>
      </w:r>
    </w:p>
    <w:p w14:paraId="24D14B26" w14:textId="21CE812D" w:rsidR="00550A51" w:rsidRPr="00CC5646" w:rsidRDefault="00550A51" w:rsidP="00550A51">
      <w:pPr>
        <w:pStyle w:val="USTustnpkodeksu"/>
      </w:pPr>
      <w:r w:rsidRPr="00CC5646">
        <w:t>3.</w:t>
      </w:r>
      <w:r w:rsidR="00746570">
        <w:t xml:space="preserve"> </w:t>
      </w:r>
      <w:r w:rsidRPr="00CC5646">
        <w:t>Pośrednik finansowy dokonuje zmiany warunków umowy pożyczki, o</w:t>
      </w:r>
      <w:r w:rsidR="00746570">
        <w:t xml:space="preserve"> </w:t>
      </w:r>
      <w:r w:rsidRPr="00CC5646">
        <w:t>których mowa</w:t>
      </w:r>
      <w:r w:rsidR="00D24856" w:rsidRPr="00CC5646">
        <w:t xml:space="preserve"> w</w:t>
      </w:r>
      <w:r w:rsidR="00746570">
        <w:t xml:space="preserve"> </w:t>
      </w:r>
      <w:r w:rsidR="00D24856" w:rsidRPr="00CC5646">
        <w:t>ust.</w:t>
      </w:r>
      <w:r w:rsidR="00746570">
        <w:t xml:space="preserve"> </w:t>
      </w:r>
      <w:r w:rsidR="00D24856" w:rsidRPr="00CC5646">
        <w:t>1 lub</w:t>
      </w:r>
      <w:r w:rsidRPr="00CC5646">
        <w:t xml:space="preserve"> 2, w</w:t>
      </w:r>
      <w:r w:rsidR="00746570">
        <w:t xml:space="preserve"> </w:t>
      </w:r>
      <w:r w:rsidRPr="00CC5646">
        <w:t>przypadku gdy według jego oceny pożyczkobiorca uzasadnił, że sytuacja związana z</w:t>
      </w:r>
      <w:r w:rsidR="00746570">
        <w:t xml:space="preserve"> </w:t>
      </w:r>
      <w:r w:rsidRPr="00CC5646">
        <w:t>COVID</w:t>
      </w:r>
      <w:r w:rsidR="008814E7">
        <w:t>-</w:t>
      </w:r>
      <w:r w:rsidRPr="00CC5646">
        <w:t>19</w:t>
      </w:r>
      <w:r w:rsidR="00746570">
        <w:t xml:space="preserve"> </w:t>
      </w:r>
      <w:r w:rsidRPr="00CC5646">
        <w:t>spowodowała dla pożyczkobiorcy negatywne konsekwencje ekonomiczne lub powoduje ryzyko wystąpienia takich konsekwencji w</w:t>
      </w:r>
      <w:r w:rsidR="00746570">
        <w:t xml:space="preserve"> </w:t>
      </w:r>
      <w:r w:rsidRPr="00CC5646">
        <w:t>przyszłości.</w:t>
      </w:r>
    </w:p>
    <w:p w14:paraId="0C3CC45A" w14:textId="0A3E5379" w:rsidR="00550A51" w:rsidRPr="00CC5646" w:rsidRDefault="00550A51" w:rsidP="00CC5646">
      <w:pPr>
        <w:pStyle w:val="ARTartustawynprozporzdzenia"/>
        <w:keepNext/>
      </w:pPr>
      <w:r w:rsidRPr="00CC5646">
        <w:rPr>
          <w:rStyle w:val="Ppogrubienie"/>
        </w:rPr>
        <w:t>Art.</w:t>
      </w:r>
      <w:r w:rsidR="00746570">
        <w:rPr>
          <w:rStyle w:val="Ppogrubienie"/>
        </w:rPr>
        <w:t> </w:t>
      </w:r>
      <w:r w:rsidRPr="00CC5646">
        <w:rPr>
          <w:rStyle w:val="Ppogrubienie"/>
        </w:rPr>
        <w:t>12.</w:t>
      </w:r>
      <w:r w:rsidR="00746570">
        <w:t xml:space="preserve"> </w:t>
      </w:r>
      <w:r w:rsidRPr="00CC5646">
        <w:t>Ustawa wchodzi w</w:t>
      </w:r>
      <w:r w:rsidR="00746570">
        <w:t xml:space="preserve"> </w:t>
      </w:r>
      <w:r w:rsidRPr="00CC5646">
        <w:t>życie z</w:t>
      </w:r>
      <w:r w:rsidR="00746570">
        <w:t xml:space="preserve"> </w:t>
      </w:r>
      <w:r w:rsidRPr="00CC5646">
        <w:t>dniem następującym po dniu ogłoszenia, z wyjątkiem:</w:t>
      </w:r>
    </w:p>
    <w:p w14:paraId="1245787B" w14:textId="4C970697" w:rsidR="00550A51" w:rsidRPr="00CC5646" w:rsidRDefault="00550A51" w:rsidP="00550A51">
      <w:pPr>
        <w:pStyle w:val="PKTpunkt"/>
      </w:pPr>
      <w:r w:rsidRPr="00CC5646">
        <w:t>1)</w:t>
      </w:r>
      <w:r w:rsidRPr="00CC5646">
        <w:tab/>
        <w:t>art.</w:t>
      </w:r>
      <w:r w:rsidR="00746570">
        <w:t xml:space="preserve"> </w:t>
      </w:r>
      <w:r w:rsidR="00D24856" w:rsidRPr="00CC5646">
        <w:t>1 pkt</w:t>
      </w:r>
      <w:r w:rsidR="00746570">
        <w:t xml:space="preserve"> </w:t>
      </w:r>
      <w:r w:rsidRPr="00CC5646">
        <w:t>4,</w:t>
      </w:r>
      <w:r w:rsidR="00D24856" w:rsidRPr="00CC5646">
        <w:t xml:space="preserve"> pkt</w:t>
      </w:r>
      <w:r w:rsidR="00746570">
        <w:t xml:space="preserve"> </w:t>
      </w:r>
      <w:r w:rsidRPr="00CC5646">
        <w:t>1</w:t>
      </w:r>
      <w:r w:rsidR="00D24856" w:rsidRPr="00CC5646">
        <w:t>4 lit.</w:t>
      </w:r>
      <w:r w:rsidR="00746570">
        <w:t xml:space="preserve"> </w:t>
      </w:r>
      <w:r w:rsidRPr="00CC5646">
        <w:t>b,</w:t>
      </w:r>
      <w:r w:rsidR="00D24856" w:rsidRPr="00CC5646">
        <w:t xml:space="preserve"> pkt</w:t>
      </w:r>
      <w:r w:rsidR="00746570">
        <w:t xml:space="preserve"> </w:t>
      </w:r>
      <w:r w:rsidRPr="00CC5646">
        <w:t>1</w:t>
      </w:r>
      <w:r w:rsidR="00D24856" w:rsidRPr="00CC5646">
        <w:t>5 lit.</w:t>
      </w:r>
      <w:r w:rsidR="00746570">
        <w:t xml:space="preserve"> </w:t>
      </w:r>
      <w:r w:rsidR="00D24856" w:rsidRPr="00CC5646">
        <w:t>a</w:t>
      </w:r>
      <w:r w:rsidR="00746570">
        <w:t xml:space="preserve"> </w:t>
      </w:r>
      <w:r w:rsidR="00D24856" w:rsidRPr="00CC5646">
        <w:t>i</w:t>
      </w:r>
      <w:r w:rsidR="00746570">
        <w:t xml:space="preserve"> </w:t>
      </w:r>
      <w:r w:rsidRPr="00CC5646">
        <w:t>b</w:t>
      </w:r>
      <w:r w:rsidR="0092372F">
        <w:t xml:space="preserve"> oraz</w:t>
      </w:r>
      <w:r w:rsidR="00D24856" w:rsidRPr="00CC5646">
        <w:t xml:space="preserve"> pkt</w:t>
      </w:r>
      <w:r w:rsidR="00746570">
        <w:t xml:space="preserve"> </w:t>
      </w:r>
      <w:r w:rsidRPr="00CC5646">
        <w:t>16, które wchodzą w</w:t>
      </w:r>
      <w:r w:rsidR="00746570">
        <w:t xml:space="preserve"> </w:t>
      </w:r>
      <w:r w:rsidRPr="00CC5646">
        <w:t>życie z</w:t>
      </w:r>
      <w:r w:rsidR="00746570">
        <w:t xml:space="preserve"> </w:t>
      </w:r>
      <w:r w:rsidRPr="00CC5646">
        <w:t>dniem następującym po dniu ogłoszenia z</w:t>
      </w:r>
      <w:r w:rsidR="00746570">
        <w:t xml:space="preserve"> </w:t>
      </w:r>
      <w:r w:rsidRPr="00CC5646">
        <w:t>mocą od dnia 30</w:t>
      </w:r>
      <w:r w:rsidR="00746570">
        <w:t xml:space="preserve"> </w:t>
      </w:r>
      <w:r w:rsidRPr="00CC5646">
        <w:t>czerwca 2021</w:t>
      </w:r>
      <w:r w:rsidR="00746570">
        <w:t xml:space="preserve"> </w:t>
      </w:r>
      <w:r w:rsidRPr="00CC5646">
        <w:t>r.;</w:t>
      </w:r>
    </w:p>
    <w:p w14:paraId="0E2BBA9D" w14:textId="1066CE04" w:rsidR="00550A51" w:rsidRPr="00CC5646" w:rsidRDefault="00550A51" w:rsidP="00550A51">
      <w:pPr>
        <w:pStyle w:val="PKTpunkt"/>
      </w:pPr>
      <w:r w:rsidRPr="00CC5646">
        <w:t>2)</w:t>
      </w:r>
      <w:r w:rsidRPr="00CC5646">
        <w:tab/>
        <w:t xml:space="preserve">art. </w:t>
      </w:r>
      <w:r w:rsidR="00D24856" w:rsidRPr="00CC5646">
        <w:t>1 pkt</w:t>
      </w:r>
      <w:r w:rsidR="00746570">
        <w:t xml:space="preserve"> </w:t>
      </w:r>
      <w:r w:rsidR="00D24856" w:rsidRPr="00CC5646">
        <w:t>6</w:t>
      </w:r>
      <w:r w:rsidR="00B020B3">
        <w:t>–</w:t>
      </w:r>
      <w:r w:rsidRPr="00CC5646">
        <w:t>8,</w:t>
      </w:r>
      <w:r w:rsidR="00D24856" w:rsidRPr="00CC5646">
        <w:t xml:space="preserve"> pkt</w:t>
      </w:r>
      <w:r w:rsidR="00746570">
        <w:t xml:space="preserve"> </w:t>
      </w:r>
      <w:r w:rsidRPr="00CC5646">
        <w:t>1</w:t>
      </w:r>
      <w:r w:rsidR="00D24856" w:rsidRPr="00CC5646">
        <w:t>4 lit.</w:t>
      </w:r>
      <w:r w:rsidR="00746570">
        <w:t xml:space="preserve"> </w:t>
      </w:r>
      <w:r w:rsidR="00D24856" w:rsidRPr="00CC5646">
        <w:t>a</w:t>
      </w:r>
      <w:r w:rsidR="00746570">
        <w:t xml:space="preserve"> </w:t>
      </w:r>
      <w:r w:rsidR="00D24856" w:rsidRPr="00CC5646">
        <w:t>i</w:t>
      </w:r>
      <w:r w:rsidR="00746570">
        <w:t xml:space="preserve"> </w:t>
      </w:r>
      <w:r w:rsidRPr="00CC5646">
        <w:t>c</w:t>
      </w:r>
      <w:r w:rsidR="00D24856" w:rsidRPr="00CC5646">
        <w:t xml:space="preserve"> </w:t>
      </w:r>
      <w:r w:rsidR="0092372F">
        <w:t xml:space="preserve">oraz </w:t>
      </w:r>
      <w:r w:rsidR="00D24856" w:rsidRPr="00CC5646">
        <w:t>pkt</w:t>
      </w:r>
      <w:r w:rsidR="00746570">
        <w:t xml:space="preserve"> </w:t>
      </w:r>
      <w:r w:rsidRPr="00CC5646">
        <w:t>1</w:t>
      </w:r>
      <w:r w:rsidR="00D24856" w:rsidRPr="00CC5646">
        <w:t>5 lit.</w:t>
      </w:r>
      <w:r w:rsidR="00746570">
        <w:t xml:space="preserve"> </w:t>
      </w:r>
      <w:r w:rsidRPr="00CC5646">
        <w:t>c,</w:t>
      </w:r>
      <w:r w:rsidR="00D24856" w:rsidRPr="00CC5646">
        <w:t xml:space="preserve"> art.</w:t>
      </w:r>
      <w:r w:rsidR="00746570">
        <w:t xml:space="preserve"> </w:t>
      </w:r>
      <w:r w:rsidR="00D24856" w:rsidRPr="00CC5646">
        <w:t>4 oraz art.</w:t>
      </w:r>
      <w:r w:rsidR="00746570">
        <w:t xml:space="preserve"> </w:t>
      </w:r>
      <w:r w:rsidRPr="00CC5646">
        <w:t>9, które wchodzą</w:t>
      </w:r>
      <w:r w:rsidR="00D24856" w:rsidRPr="00CC5646">
        <w:t xml:space="preserve"> w</w:t>
      </w:r>
      <w:r w:rsidR="00746570">
        <w:t xml:space="preserve"> </w:t>
      </w:r>
      <w:r w:rsidRPr="00CC5646">
        <w:t>życie po upływie 1</w:t>
      </w:r>
      <w:r w:rsidR="00D24856" w:rsidRPr="00CC5646">
        <w:t>4</w:t>
      </w:r>
      <w:r w:rsidR="00746570">
        <w:t xml:space="preserve"> </w:t>
      </w:r>
      <w:r w:rsidRPr="00CC5646">
        <w:t>dni od dnia ogłoszenia.</w:t>
      </w:r>
    </w:p>
    <w:p w14:paraId="3EA2C7CA" w14:textId="77777777" w:rsidR="00261A16" w:rsidRPr="00CC5646" w:rsidRDefault="00261A16" w:rsidP="00550A51"/>
    <w:sectPr w:rsidR="00261A16" w:rsidRPr="00CC5646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7FD0E5" w14:textId="77777777" w:rsidR="00897A91" w:rsidRDefault="00897A91">
      <w:r>
        <w:separator/>
      </w:r>
    </w:p>
  </w:endnote>
  <w:endnote w:type="continuationSeparator" w:id="0">
    <w:p w14:paraId="727EF9F9" w14:textId="77777777" w:rsidR="00897A91" w:rsidRDefault="00897A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143935" w14:textId="77777777" w:rsidR="00897A91" w:rsidRDefault="00897A91">
      <w:r>
        <w:separator/>
      </w:r>
    </w:p>
  </w:footnote>
  <w:footnote w:type="continuationSeparator" w:id="0">
    <w:p w14:paraId="4BE0DCF1" w14:textId="77777777" w:rsidR="00897A91" w:rsidRDefault="00897A91">
      <w:r>
        <w:continuationSeparator/>
      </w:r>
    </w:p>
  </w:footnote>
  <w:footnote w:id="1">
    <w:p w14:paraId="53354F28" w14:textId="71740C86" w:rsidR="00550A51" w:rsidRPr="00FE6E82" w:rsidRDefault="00550A51" w:rsidP="00550A51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1D2242">
        <w:t xml:space="preserve">Niniejszą ustawą zmienia się ustawy: ustawę z dnia </w:t>
      </w:r>
      <w:r w:rsidRPr="00FE6E82">
        <w:t>20</w:t>
      </w:r>
      <w:r w:rsidR="00746570">
        <w:t xml:space="preserve"> </w:t>
      </w:r>
      <w:r w:rsidRPr="00FE6E82">
        <w:t>kwietnia 2004</w:t>
      </w:r>
      <w:r w:rsidR="00746570">
        <w:t xml:space="preserve"> </w:t>
      </w:r>
      <w:r w:rsidRPr="00FE6E82">
        <w:t>r. o</w:t>
      </w:r>
      <w:r w:rsidR="00746570">
        <w:t xml:space="preserve"> </w:t>
      </w:r>
      <w:r w:rsidRPr="00FE6E82">
        <w:t>promocji zatrudnienia i</w:t>
      </w:r>
      <w:r w:rsidR="00746570">
        <w:t xml:space="preserve"> </w:t>
      </w:r>
      <w:r w:rsidRPr="00FE6E82">
        <w:t>instytucjach rynku pracy, ustawę z dnia 8 marca 2013 r. o przeciwdziałaniu nadmiernym opóźnieniom w transakcjach handlowych, ustawę z dnia 24 listopada 2017 r. o imprezach turystycznych i powiązanych usługach turystycznych.</w:t>
      </w:r>
    </w:p>
  </w:footnote>
  <w:footnote w:id="2">
    <w:p w14:paraId="3F2A9629" w14:textId="159B0AEB" w:rsidR="00550A51" w:rsidRPr="002C23D6" w:rsidRDefault="00550A51" w:rsidP="00550A51">
      <w:pPr>
        <w:pStyle w:val="ODNONIKtreodnonika"/>
      </w:pPr>
      <w:r w:rsidRPr="004E29F5">
        <w:rPr>
          <w:rStyle w:val="IGindeksgrny"/>
        </w:rPr>
        <w:footnoteRef/>
      </w:r>
      <w:r w:rsidRPr="004E29F5">
        <w:rPr>
          <w:rStyle w:val="IGindeksgrny"/>
        </w:rPr>
        <w:t>)</w:t>
      </w:r>
      <w:r>
        <w:tab/>
      </w:r>
      <w:r w:rsidRPr="002C23D6">
        <w:t>Zmiany tekstu jednolitego wymienionej ustawy zostały ogłoszone w Dz. U. z 2020 r. poz. 2112, 2113, 2123, 2157, 2255, 2275, 2320, 2327, 2338, 2361 i 2401 or</w:t>
      </w:r>
      <w:r>
        <w:t>az z 2021 r. poz. 11, 159, 180,</w:t>
      </w:r>
      <w:r w:rsidRPr="002C23D6">
        <w:t xml:space="preserve"> 694</w:t>
      </w:r>
      <w:r>
        <w:t>, 981, 1023, 1090, 1162, 1163, 1192, 1510</w:t>
      </w:r>
      <w:r w:rsidR="00A45983">
        <w:t>,</w:t>
      </w:r>
      <w:r>
        <w:t xml:space="preserve"> 1535</w:t>
      </w:r>
      <w:r w:rsidR="00A45983">
        <w:t xml:space="preserve"> i 1777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510653" w14:textId="7D1B5975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BE1ED1">
      <w:rPr>
        <w:noProof/>
      </w:rPr>
      <w:t>21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0D1041BF"/>
    <w:multiLevelType w:val="hybridMultilevel"/>
    <w:tmpl w:val="6E4CF054"/>
    <w:lvl w:ilvl="0" w:tplc="04150011">
      <w:start w:val="1"/>
      <w:numFmt w:val="decimal"/>
      <w:lvlText w:val="%1)"/>
      <w:lvlJc w:val="left"/>
      <w:pPr>
        <w:ind w:left="783" w:hanging="360"/>
      </w:pPr>
    </w:lvl>
    <w:lvl w:ilvl="1" w:tplc="04150019" w:tentative="1">
      <w:start w:val="1"/>
      <w:numFmt w:val="lowerLetter"/>
      <w:lvlText w:val="%2."/>
      <w:lvlJc w:val="left"/>
      <w:pPr>
        <w:ind w:left="1503" w:hanging="360"/>
      </w:pPr>
    </w:lvl>
    <w:lvl w:ilvl="2" w:tplc="0415001B" w:tentative="1">
      <w:start w:val="1"/>
      <w:numFmt w:val="lowerRoman"/>
      <w:lvlText w:val="%3."/>
      <w:lvlJc w:val="right"/>
      <w:pPr>
        <w:ind w:left="2223" w:hanging="180"/>
      </w:pPr>
    </w:lvl>
    <w:lvl w:ilvl="3" w:tplc="0415000F" w:tentative="1">
      <w:start w:val="1"/>
      <w:numFmt w:val="decimal"/>
      <w:lvlText w:val="%4."/>
      <w:lvlJc w:val="left"/>
      <w:pPr>
        <w:ind w:left="2943" w:hanging="360"/>
      </w:pPr>
    </w:lvl>
    <w:lvl w:ilvl="4" w:tplc="04150019" w:tentative="1">
      <w:start w:val="1"/>
      <w:numFmt w:val="lowerLetter"/>
      <w:lvlText w:val="%5."/>
      <w:lvlJc w:val="left"/>
      <w:pPr>
        <w:ind w:left="3663" w:hanging="360"/>
      </w:pPr>
    </w:lvl>
    <w:lvl w:ilvl="5" w:tplc="0415001B" w:tentative="1">
      <w:start w:val="1"/>
      <w:numFmt w:val="lowerRoman"/>
      <w:lvlText w:val="%6."/>
      <w:lvlJc w:val="right"/>
      <w:pPr>
        <w:ind w:left="4383" w:hanging="180"/>
      </w:pPr>
    </w:lvl>
    <w:lvl w:ilvl="6" w:tplc="0415000F" w:tentative="1">
      <w:start w:val="1"/>
      <w:numFmt w:val="decimal"/>
      <w:lvlText w:val="%7."/>
      <w:lvlJc w:val="left"/>
      <w:pPr>
        <w:ind w:left="5103" w:hanging="360"/>
      </w:pPr>
    </w:lvl>
    <w:lvl w:ilvl="7" w:tplc="04150019" w:tentative="1">
      <w:start w:val="1"/>
      <w:numFmt w:val="lowerLetter"/>
      <w:lvlText w:val="%8."/>
      <w:lvlJc w:val="left"/>
      <w:pPr>
        <w:ind w:left="5823" w:hanging="360"/>
      </w:pPr>
    </w:lvl>
    <w:lvl w:ilvl="8" w:tplc="0415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13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5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6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7" w15:restartNumberingAfterBreak="0">
    <w:nsid w:val="200063C3"/>
    <w:multiLevelType w:val="hybridMultilevel"/>
    <w:tmpl w:val="D25C90A0"/>
    <w:lvl w:ilvl="0" w:tplc="BE30EB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1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4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6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7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9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1" w15:restartNumberingAfterBreak="0">
    <w:nsid w:val="55973C3C"/>
    <w:multiLevelType w:val="hybridMultilevel"/>
    <w:tmpl w:val="5956B39E"/>
    <w:lvl w:ilvl="0" w:tplc="16426262">
      <w:start w:val="1"/>
      <w:numFmt w:val="decimal"/>
      <w:lvlText w:val="%1)"/>
      <w:lvlJc w:val="left"/>
      <w:pPr>
        <w:ind w:left="185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77" w:hanging="360"/>
      </w:pPr>
    </w:lvl>
    <w:lvl w:ilvl="2" w:tplc="0415001B" w:tentative="1">
      <w:start w:val="1"/>
      <w:numFmt w:val="lowerRoman"/>
      <w:lvlText w:val="%3."/>
      <w:lvlJc w:val="right"/>
      <w:pPr>
        <w:ind w:left="3297" w:hanging="180"/>
      </w:pPr>
    </w:lvl>
    <w:lvl w:ilvl="3" w:tplc="0415000F" w:tentative="1">
      <w:start w:val="1"/>
      <w:numFmt w:val="decimal"/>
      <w:lvlText w:val="%4."/>
      <w:lvlJc w:val="left"/>
      <w:pPr>
        <w:ind w:left="4017" w:hanging="360"/>
      </w:pPr>
    </w:lvl>
    <w:lvl w:ilvl="4" w:tplc="04150019" w:tentative="1">
      <w:start w:val="1"/>
      <w:numFmt w:val="lowerLetter"/>
      <w:lvlText w:val="%5."/>
      <w:lvlJc w:val="left"/>
      <w:pPr>
        <w:ind w:left="4737" w:hanging="360"/>
      </w:pPr>
    </w:lvl>
    <w:lvl w:ilvl="5" w:tplc="0415001B" w:tentative="1">
      <w:start w:val="1"/>
      <w:numFmt w:val="lowerRoman"/>
      <w:lvlText w:val="%6."/>
      <w:lvlJc w:val="right"/>
      <w:pPr>
        <w:ind w:left="5457" w:hanging="180"/>
      </w:pPr>
    </w:lvl>
    <w:lvl w:ilvl="6" w:tplc="0415000F" w:tentative="1">
      <w:start w:val="1"/>
      <w:numFmt w:val="decimal"/>
      <w:lvlText w:val="%7."/>
      <w:lvlJc w:val="left"/>
      <w:pPr>
        <w:ind w:left="6177" w:hanging="360"/>
      </w:pPr>
    </w:lvl>
    <w:lvl w:ilvl="7" w:tplc="04150019" w:tentative="1">
      <w:start w:val="1"/>
      <w:numFmt w:val="lowerLetter"/>
      <w:lvlText w:val="%8."/>
      <w:lvlJc w:val="left"/>
      <w:pPr>
        <w:ind w:left="6897" w:hanging="360"/>
      </w:pPr>
    </w:lvl>
    <w:lvl w:ilvl="8" w:tplc="0415001B" w:tentative="1">
      <w:start w:val="1"/>
      <w:numFmt w:val="lowerRoman"/>
      <w:lvlText w:val="%9."/>
      <w:lvlJc w:val="right"/>
      <w:pPr>
        <w:ind w:left="7617" w:hanging="180"/>
      </w:pPr>
    </w:lvl>
  </w:abstractNum>
  <w:abstractNum w:abstractNumId="32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3" w15:restartNumberingAfterBreak="0">
    <w:nsid w:val="591D7D0F"/>
    <w:multiLevelType w:val="hybridMultilevel"/>
    <w:tmpl w:val="6D9C5A00"/>
    <w:lvl w:ilvl="0" w:tplc="55F4E212">
      <w:start w:val="1"/>
      <w:numFmt w:val="lowerLetter"/>
      <w:lvlText w:val="%1)"/>
      <w:lvlJc w:val="left"/>
      <w:pPr>
        <w:ind w:left="2217" w:hanging="360"/>
      </w:pPr>
      <w:rPr>
        <w:rFonts w:ascii="Times New Roman" w:hAnsi="Times New Roman" w:cs="Times New Roman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2937" w:hanging="360"/>
      </w:pPr>
    </w:lvl>
    <w:lvl w:ilvl="2" w:tplc="0415001B" w:tentative="1">
      <w:start w:val="1"/>
      <w:numFmt w:val="lowerRoman"/>
      <w:lvlText w:val="%3."/>
      <w:lvlJc w:val="right"/>
      <w:pPr>
        <w:ind w:left="3657" w:hanging="180"/>
      </w:pPr>
    </w:lvl>
    <w:lvl w:ilvl="3" w:tplc="0415000F" w:tentative="1">
      <w:start w:val="1"/>
      <w:numFmt w:val="decimal"/>
      <w:lvlText w:val="%4."/>
      <w:lvlJc w:val="left"/>
      <w:pPr>
        <w:ind w:left="4377" w:hanging="360"/>
      </w:pPr>
    </w:lvl>
    <w:lvl w:ilvl="4" w:tplc="04150019" w:tentative="1">
      <w:start w:val="1"/>
      <w:numFmt w:val="lowerLetter"/>
      <w:lvlText w:val="%5."/>
      <w:lvlJc w:val="left"/>
      <w:pPr>
        <w:ind w:left="5097" w:hanging="360"/>
      </w:pPr>
    </w:lvl>
    <w:lvl w:ilvl="5" w:tplc="0415001B" w:tentative="1">
      <w:start w:val="1"/>
      <w:numFmt w:val="lowerRoman"/>
      <w:lvlText w:val="%6."/>
      <w:lvlJc w:val="right"/>
      <w:pPr>
        <w:ind w:left="5817" w:hanging="180"/>
      </w:pPr>
    </w:lvl>
    <w:lvl w:ilvl="6" w:tplc="0415000F" w:tentative="1">
      <w:start w:val="1"/>
      <w:numFmt w:val="decimal"/>
      <w:lvlText w:val="%7."/>
      <w:lvlJc w:val="left"/>
      <w:pPr>
        <w:ind w:left="6537" w:hanging="360"/>
      </w:pPr>
    </w:lvl>
    <w:lvl w:ilvl="7" w:tplc="04150019" w:tentative="1">
      <w:start w:val="1"/>
      <w:numFmt w:val="lowerLetter"/>
      <w:lvlText w:val="%8."/>
      <w:lvlJc w:val="left"/>
      <w:pPr>
        <w:ind w:left="7257" w:hanging="360"/>
      </w:pPr>
    </w:lvl>
    <w:lvl w:ilvl="8" w:tplc="0415001B" w:tentative="1">
      <w:start w:val="1"/>
      <w:numFmt w:val="lowerRoman"/>
      <w:lvlText w:val="%9."/>
      <w:lvlJc w:val="right"/>
      <w:pPr>
        <w:ind w:left="7977" w:hanging="180"/>
      </w:pPr>
    </w:lvl>
  </w:abstractNum>
  <w:abstractNum w:abstractNumId="34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6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C5842A0"/>
    <w:multiLevelType w:val="hybridMultilevel"/>
    <w:tmpl w:val="6486D44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40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41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7D8E733B"/>
    <w:multiLevelType w:val="hybridMultilevel"/>
    <w:tmpl w:val="5374FBB4"/>
    <w:lvl w:ilvl="0" w:tplc="6B120800">
      <w:start w:val="1"/>
      <w:numFmt w:val="lowerLetter"/>
      <w:lvlText w:val="%1)"/>
      <w:lvlJc w:val="left"/>
      <w:pPr>
        <w:ind w:left="70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9" w:hanging="360"/>
      </w:pPr>
    </w:lvl>
    <w:lvl w:ilvl="2" w:tplc="0415001B" w:tentative="1">
      <w:start w:val="1"/>
      <w:numFmt w:val="lowerRoman"/>
      <w:lvlText w:val="%3."/>
      <w:lvlJc w:val="right"/>
      <w:pPr>
        <w:ind w:left="2149" w:hanging="180"/>
      </w:pPr>
    </w:lvl>
    <w:lvl w:ilvl="3" w:tplc="0415000F" w:tentative="1">
      <w:start w:val="1"/>
      <w:numFmt w:val="decimal"/>
      <w:lvlText w:val="%4."/>
      <w:lvlJc w:val="left"/>
      <w:pPr>
        <w:ind w:left="2869" w:hanging="360"/>
      </w:pPr>
    </w:lvl>
    <w:lvl w:ilvl="4" w:tplc="04150019" w:tentative="1">
      <w:start w:val="1"/>
      <w:numFmt w:val="lowerLetter"/>
      <w:lvlText w:val="%5."/>
      <w:lvlJc w:val="left"/>
      <w:pPr>
        <w:ind w:left="3589" w:hanging="360"/>
      </w:pPr>
    </w:lvl>
    <w:lvl w:ilvl="5" w:tplc="0415001B" w:tentative="1">
      <w:start w:val="1"/>
      <w:numFmt w:val="lowerRoman"/>
      <w:lvlText w:val="%6."/>
      <w:lvlJc w:val="right"/>
      <w:pPr>
        <w:ind w:left="4309" w:hanging="180"/>
      </w:pPr>
    </w:lvl>
    <w:lvl w:ilvl="6" w:tplc="0415000F" w:tentative="1">
      <w:start w:val="1"/>
      <w:numFmt w:val="decimal"/>
      <w:lvlText w:val="%7."/>
      <w:lvlJc w:val="left"/>
      <w:pPr>
        <w:ind w:left="5029" w:hanging="360"/>
      </w:pPr>
    </w:lvl>
    <w:lvl w:ilvl="7" w:tplc="04150019" w:tentative="1">
      <w:start w:val="1"/>
      <w:numFmt w:val="lowerLetter"/>
      <w:lvlText w:val="%8."/>
      <w:lvlJc w:val="left"/>
      <w:pPr>
        <w:ind w:left="5749" w:hanging="360"/>
      </w:pPr>
    </w:lvl>
    <w:lvl w:ilvl="8" w:tplc="0415001B" w:tentative="1">
      <w:start w:val="1"/>
      <w:numFmt w:val="lowerRoman"/>
      <w:lvlText w:val="%9."/>
      <w:lvlJc w:val="right"/>
      <w:pPr>
        <w:ind w:left="6469" w:hanging="180"/>
      </w:pPr>
    </w:lvl>
  </w:abstractNum>
  <w:num w:numId="1">
    <w:abstractNumId w:val="25"/>
  </w:num>
  <w:num w:numId="2">
    <w:abstractNumId w:val="25"/>
  </w:num>
  <w:num w:numId="3">
    <w:abstractNumId w:val="20"/>
  </w:num>
  <w:num w:numId="4">
    <w:abstractNumId w:val="20"/>
  </w:num>
  <w:num w:numId="5">
    <w:abstractNumId w:val="40"/>
  </w:num>
  <w:num w:numId="6">
    <w:abstractNumId w:val="35"/>
  </w:num>
  <w:num w:numId="7">
    <w:abstractNumId w:val="40"/>
  </w:num>
  <w:num w:numId="8">
    <w:abstractNumId w:val="35"/>
  </w:num>
  <w:num w:numId="9">
    <w:abstractNumId w:val="40"/>
  </w:num>
  <w:num w:numId="10">
    <w:abstractNumId w:val="35"/>
  </w:num>
  <w:num w:numId="11">
    <w:abstractNumId w:val="15"/>
  </w:num>
  <w:num w:numId="12">
    <w:abstractNumId w:val="10"/>
  </w:num>
  <w:num w:numId="13">
    <w:abstractNumId w:val="16"/>
  </w:num>
  <w:num w:numId="14">
    <w:abstractNumId w:val="28"/>
  </w:num>
  <w:num w:numId="15">
    <w:abstractNumId w:val="15"/>
  </w:num>
  <w:num w:numId="16">
    <w:abstractNumId w:val="18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8"/>
  </w:num>
  <w:num w:numId="28">
    <w:abstractNumId w:val="27"/>
  </w:num>
  <w:num w:numId="29">
    <w:abstractNumId w:val="41"/>
  </w:num>
  <w:num w:numId="30">
    <w:abstractNumId w:val="36"/>
  </w:num>
  <w:num w:numId="31">
    <w:abstractNumId w:val="21"/>
  </w:num>
  <w:num w:numId="32">
    <w:abstractNumId w:val="11"/>
  </w:num>
  <w:num w:numId="33">
    <w:abstractNumId w:val="34"/>
  </w:num>
  <w:num w:numId="34">
    <w:abstractNumId w:val="22"/>
  </w:num>
  <w:num w:numId="35">
    <w:abstractNumId w:val="19"/>
  </w:num>
  <w:num w:numId="36">
    <w:abstractNumId w:val="24"/>
  </w:num>
  <w:num w:numId="37">
    <w:abstractNumId w:val="29"/>
  </w:num>
  <w:num w:numId="38">
    <w:abstractNumId w:val="26"/>
  </w:num>
  <w:num w:numId="39">
    <w:abstractNumId w:val="14"/>
  </w:num>
  <w:num w:numId="40">
    <w:abstractNumId w:val="32"/>
  </w:num>
  <w:num w:numId="41">
    <w:abstractNumId w:val="30"/>
  </w:num>
  <w:num w:numId="42">
    <w:abstractNumId w:val="23"/>
  </w:num>
  <w:num w:numId="43">
    <w:abstractNumId w:val="39"/>
  </w:num>
  <w:num w:numId="44">
    <w:abstractNumId w:val="13"/>
  </w:num>
  <w:num w:numId="45">
    <w:abstractNumId w:val="17"/>
  </w:num>
  <w:num w:numId="46">
    <w:abstractNumId w:val="37"/>
  </w:num>
  <w:num w:numId="47">
    <w:abstractNumId w:val="12"/>
  </w:num>
  <w:num w:numId="48">
    <w:abstractNumId w:val="42"/>
  </w:num>
  <w:num w:numId="49">
    <w:abstractNumId w:val="31"/>
  </w:num>
  <w:num w:numId="50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attachedTemplate r:id="rId1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A51"/>
    <w:rsid w:val="000012DA"/>
    <w:rsid w:val="0000246E"/>
    <w:rsid w:val="00003862"/>
    <w:rsid w:val="00004CFA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24E"/>
    <w:rsid w:val="00043495"/>
    <w:rsid w:val="00046A75"/>
    <w:rsid w:val="00047312"/>
    <w:rsid w:val="000508BD"/>
    <w:rsid w:val="000517AB"/>
    <w:rsid w:val="0005339C"/>
    <w:rsid w:val="0005571B"/>
    <w:rsid w:val="0005623B"/>
    <w:rsid w:val="00057AB3"/>
    <w:rsid w:val="00060076"/>
    <w:rsid w:val="00060432"/>
    <w:rsid w:val="00060D87"/>
    <w:rsid w:val="000615A5"/>
    <w:rsid w:val="00061791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A6451"/>
    <w:rsid w:val="000B2601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00B"/>
    <w:rsid w:val="000E490F"/>
    <w:rsid w:val="000E6241"/>
    <w:rsid w:val="000F2BE3"/>
    <w:rsid w:val="000F3D0D"/>
    <w:rsid w:val="000F6ED4"/>
    <w:rsid w:val="000F7A6E"/>
    <w:rsid w:val="00103081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7B3"/>
    <w:rsid w:val="001329AC"/>
    <w:rsid w:val="00134CA0"/>
    <w:rsid w:val="0014026F"/>
    <w:rsid w:val="00147A47"/>
    <w:rsid w:val="00147AA1"/>
    <w:rsid w:val="001520CF"/>
    <w:rsid w:val="0015667C"/>
    <w:rsid w:val="00157110"/>
    <w:rsid w:val="00157238"/>
    <w:rsid w:val="0015742A"/>
    <w:rsid w:val="00157DA1"/>
    <w:rsid w:val="001628BA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D70F5"/>
    <w:rsid w:val="001E1E73"/>
    <w:rsid w:val="001E4E0C"/>
    <w:rsid w:val="001E526D"/>
    <w:rsid w:val="001E5655"/>
    <w:rsid w:val="001F1832"/>
    <w:rsid w:val="001F220F"/>
    <w:rsid w:val="001F25B3"/>
    <w:rsid w:val="001F2E56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556B8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CB2"/>
    <w:rsid w:val="002B0F6B"/>
    <w:rsid w:val="002B23B8"/>
    <w:rsid w:val="002B4429"/>
    <w:rsid w:val="002B58E4"/>
    <w:rsid w:val="002B68A6"/>
    <w:rsid w:val="002B7FAF"/>
    <w:rsid w:val="002D0C4F"/>
    <w:rsid w:val="002D1364"/>
    <w:rsid w:val="002D2AF1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36221"/>
    <w:rsid w:val="00341A6A"/>
    <w:rsid w:val="00342D88"/>
    <w:rsid w:val="00345B9C"/>
    <w:rsid w:val="00352DAE"/>
    <w:rsid w:val="00354EB9"/>
    <w:rsid w:val="003602AE"/>
    <w:rsid w:val="00360929"/>
    <w:rsid w:val="003647D5"/>
    <w:rsid w:val="003674B0"/>
    <w:rsid w:val="003737D4"/>
    <w:rsid w:val="0037727C"/>
    <w:rsid w:val="00377E70"/>
    <w:rsid w:val="00380904"/>
    <w:rsid w:val="003823EE"/>
    <w:rsid w:val="00382960"/>
    <w:rsid w:val="003834D9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1C58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0B44"/>
    <w:rsid w:val="00413D8E"/>
    <w:rsid w:val="004140F2"/>
    <w:rsid w:val="00417B22"/>
    <w:rsid w:val="00421085"/>
    <w:rsid w:val="0042465E"/>
    <w:rsid w:val="00424DF7"/>
    <w:rsid w:val="00432895"/>
    <w:rsid w:val="00432B76"/>
    <w:rsid w:val="00433653"/>
    <w:rsid w:val="00434D01"/>
    <w:rsid w:val="00435D26"/>
    <w:rsid w:val="00440C99"/>
    <w:rsid w:val="0044175C"/>
    <w:rsid w:val="00445F4D"/>
    <w:rsid w:val="004504C0"/>
    <w:rsid w:val="00455039"/>
    <w:rsid w:val="004550FB"/>
    <w:rsid w:val="00460C04"/>
    <w:rsid w:val="0046111A"/>
    <w:rsid w:val="00462946"/>
    <w:rsid w:val="00463F43"/>
    <w:rsid w:val="00464B94"/>
    <w:rsid w:val="004653A8"/>
    <w:rsid w:val="004655A1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96BAE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6106"/>
    <w:rsid w:val="004C7EE7"/>
    <w:rsid w:val="004D2DEE"/>
    <w:rsid w:val="004D2E1F"/>
    <w:rsid w:val="004D7FD9"/>
    <w:rsid w:val="004E1324"/>
    <w:rsid w:val="004E19A5"/>
    <w:rsid w:val="004E2E1E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321A"/>
    <w:rsid w:val="00526862"/>
    <w:rsid w:val="00526DFC"/>
    <w:rsid w:val="00526F43"/>
    <w:rsid w:val="00527651"/>
    <w:rsid w:val="0052766E"/>
    <w:rsid w:val="005363AB"/>
    <w:rsid w:val="00544EF4"/>
    <w:rsid w:val="00545E53"/>
    <w:rsid w:val="005479D9"/>
    <w:rsid w:val="005504CA"/>
    <w:rsid w:val="00550A51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0DB5"/>
    <w:rsid w:val="00591124"/>
    <w:rsid w:val="00591B86"/>
    <w:rsid w:val="005937E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51AD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4E8"/>
    <w:rsid w:val="00621FCC"/>
    <w:rsid w:val="00622E4B"/>
    <w:rsid w:val="00624D10"/>
    <w:rsid w:val="006333DA"/>
    <w:rsid w:val="00635134"/>
    <w:rsid w:val="006356E2"/>
    <w:rsid w:val="00642A65"/>
    <w:rsid w:val="00645DCE"/>
    <w:rsid w:val="006465AC"/>
    <w:rsid w:val="006465BF"/>
    <w:rsid w:val="0065031B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322B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6F6B49"/>
    <w:rsid w:val="0070190A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C8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570"/>
    <w:rsid w:val="00746E38"/>
    <w:rsid w:val="00747CD5"/>
    <w:rsid w:val="00753B51"/>
    <w:rsid w:val="00756629"/>
    <w:rsid w:val="007575D2"/>
    <w:rsid w:val="00757B4F"/>
    <w:rsid w:val="00757B6A"/>
    <w:rsid w:val="007610E0"/>
    <w:rsid w:val="00761338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878FE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044BF"/>
    <w:rsid w:val="00812166"/>
    <w:rsid w:val="00812BE5"/>
    <w:rsid w:val="00813598"/>
    <w:rsid w:val="00817429"/>
    <w:rsid w:val="00820D9E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3045"/>
    <w:rsid w:val="00855297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4E7"/>
    <w:rsid w:val="00881926"/>
    <w:rsid w:val="0088318F"/>
    <w:rsid w:val="0088331D"/>
    <w:rsid w:val="00884C90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97A91"/>
    <w:rsid w:val="008A487B"/>
    <w:rsid w:val="008A5D26"/>
    <w:rsid w:val="008A6B13"/>
    <w:rsid w:val="008A6ECB"/>
    <w:rsid w:val="008B0BF9"/>
    <w:rsid w:val="008B2866"/>
    <w:rsid w:val="008B2CE4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0B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372F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9792D"/>
    <w:rsid w:val="009A0D12"/>
    <w:rsid w:val="009A1987"/>
    <w:rsid w:val="009A2BEE"/>
    <w:rsid w:val="009A5289"/>
    <w:rsid w:val="009A7A53"/>
    <w:rsid w:val="009A7ED8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20DE"/>
    <w:rsid w:val="009E3E77"/>
    <w:rsid w:val="009E3FAB"/>
    <w:rsid w:val="009E5B3F"/>
    <w:rsid w:val="009E7D90"/>
    <w:rsid w:val="009F1AB0"/>
    <w:rsid w:val="009F501D"/>
    <w:rsid w:val="00A035D4"/>
    <w:rsid w:val="00A039D5"/>
    <w:rsid w:val="00A046AD"/>
    <w:rsid w:val="00A049E9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14A"/>
    <w:rsid w:val="00A26A90"/>
    <w:rsid w:val="00A26B27"/>
    <w:rsid w:val="00A30E4F"/>
    <w:rsid w:val="00A32253"/>
    <w:rsid w:val="00A327AA"/>
    <w:rsid w:val="00A33106"/>
    <w:rsid w:val="00A3310E"/>
    <w:rsid w:val="00A333A0"/>
    <w:rsid w:val="00A37E70"/>
    <w:rsid w:val="00A413BB"/>
    <w:rsid w:val="00A437E1"/>
    <w:rsid w:val="00A45983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2634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0B3"/>
    <w:rsid w:val="00B024C2"/>
    <w:rsid w:val="00B0365A"/>
    <w:rsid w:val="00B07700"/>
    <w:rsid w:val="00B13921"/>
    <w:rsid w:val="00B1528C"/>
    <w:rsid w:val="00B16ACD"/>
    <w:rsid w:val="00B16F02"/>
    <w:rsid w:val="00B21487"/>
    <w:rsid w:val="00B232D1"/>
    <w:rsid w:val="00B23D6E"/>
    <w:rsid w:val="00B23FA5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47A65"/>
    <w:rsid w:val="00B51A7D"/>
    <w:rsid w:val="00B535C2"/>
    <w:rsid w:val="00B53B8E"/>
    <w:rsid w:val="00B55544"/>
    <w:rsid w:val="00B56D17"/>
    <w:rsid w:val="00B642FC"/>
    <w:rsid w:val="00B64D26"/>
    <w:rsid w:val="00B64FBB"/>
    <w:rsid w:val="00B70E22"/>
    <w:rsid w:val="00B774CB"/>
    <w:rsid w:val="00B77FF0"/>
    <w:rsid w:val="00B80402"/>
    <w:rsid w:val="00B80B9A"/>
    <w:rsid w:val="00B81EA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4634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1ED1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1D62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9002A"/>
    <w:rsid w:val="00C97951"/>
    <w:rsid w:val="00CB18D0"/>
    <w:rsid w:val="00CB1C8A"/>
    <w:rsid w:val="00CB1FE8"/>
    <w:rsid w:val="00CB24F5"/>
    <w:rsid w:val="00CB2663"/>
    <w:rsid w:val="00CB3BBE"/>
    <w:rsid w:val="00CB59E9"/>
    <w:rsid w:val="00CC0D6A"/>
    <w:rsid w:val="00CC34AF"/>
    <w:rsid w:val="00CC3831"/>
    <w:rsid w:val="00CC3E3D"/>
    <w:rsid w:val="00CC519B"/>
    <w:rsid w:val="00CC5646"/>
    <w:rsid w:val="00CD12C1"/>
    <w:rsid w:val="00CD214E"/>
    <w:rsid w:val="00CD46FA"/>
    <w:rsid w:val="00CD5973"/>
    <w:rsid w:val="00CE31A6"/>
    <w:rsid w:val="00CF09AA"/>
    <w:rsid w:val="00CF1039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24856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4B57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7C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16BB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61A0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50A"/>
    <w:rsid w:val="00EC4CEB"/>
    <w:rsid w:val="00EC659E"/>
    <w:rsid w:val="00ED2072"/>
    <w:rsid w:val="00ED2AE0"/>
    <w:rsid w:val="00ED3FC7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15B0"/>
    <w:rsid w:val="00F43390"/>
    <w:rsid w:val="00F443B2"/>
    <w:rsid w:val="00F458D8"/>
    <w:rsid w:val="00F50237"/>
    <w:rsid w:val="00F50CC9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87FB3"/>
    <w:rsid w:val="00F92C0A"/>
    <w:rsid w:val="00F9415B"/>
    <w:rsid w:val="00FA13C2"/>
    <w:rsid w:val="00FA7F91"/>
    <w:rsid w:val="00FB121C"/>
    <w:rsid w:val="00FB1CDD"/>
    <w:rsid w:val="00FB1FBF"/>
    <w:rsid w:val="00FB1FE7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1E49A7"/>
  <w15:docId w15:val="{15F1B862-CE93-49A0-B615-51D89030F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16F02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</w:pPr>
    <w:rPr>
      <w:rFonts w:ascii="Times" w:eastAsia="Times New Roman" w:hAnsi="Times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</w:pPr>
    <w:rPr>
      <w:rFonts w:ascii="Times" w:eastAsia="Times New Roman" w:hAnsi="Times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styleId="Hipercze">
    <w:name w:val="Hyperlink"/>
    <w:basedOn w:val="Domylnaczcionkaakapitu"/>
    <w:uiPriority w:val="99"/>
    <w:semiHidden/>
    <w:unhideWhenUsed/>
    <w:rsid w:val="00550A51"/>
    <w:rPr>
      <w:color w:val="0000FF"/>
      <w:u w:val="single"/>
    </w:rPr>
  </w:style>
  <w:style w:type="paragraph" w:styleId="Poprawka">
    <w:name w:val="Revision"/>
    <w:hidden/>
    <w:uiPriority w:val="99"/>
    <w:semiHidden/>
    <w:rsid w:val="00550A51"/>
    <w:pPr>
      <w:spacing w:line="240" w:lineRule="auto"/>
    </w:pPr>
    <w:rPr>
      <w:rFonts w:ascii="Times New Roman" w:eastAsiaTheme="minorEastAsia" w:hAnsi="Times New Roman" w:cs="Ari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czarnec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D639C47-437B-428D-A4B3-837C8E4D50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0</TotalTime>
  <Pages>21</Pages>
  <Words>6156</Words>
  <Characters>34659</Characters>
  <Application>Microsoft Office Word</Application>
  <DocSecurity>0</DocSecurity>
  <Lines>288</Lines>
  <Paragraphs>81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40734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Joanna Bielinska-Jóźwiuk</dc:creator>
  <cp:lastModifiedBy>Grażyna D. Grabowska</cp:lastModifiedBy>
  <cp:revision>2</cp:revision>
  <cp:lastPrinted>2021-10-13T08:12:00Z</cp:lastPrinted>
  <dcterms:created xsi:type="dcterms:W3CDTF">2021-10-26T09:31:00Z</dcterms:created>
  <dcterms:modified xsi:type="dcterms:W3CDTF">2021-10-26T09:31:00Z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